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C51B8" w14:textId="77777777" w:rsidR="00B322E8" w:rsidRDefault="00B322E8" w:rsidP="00B322E8">
      <w:pPr>
        <w:spacing w:after="0"/>
        <w:rPr>
          <w:rFonts w:ascii="Arial Narrow" w:eastAsia="Calibri" w:hAnsi="Arial Narrow"/>
          <w:sz w:val="22"/>
          <w:szCs w:val="22"/>
          <w:lang w:eastAsia="en-US"/>
        </w:rPr>
      </w:pPr>
    </w:p>
    <w:p w14:paraId="75B7E7EB" w14:textId="77777777" w:rsidR="00B322E8" w:rsidRPr="00406578" w:rsidRDefault="00B322E8" w:rsidP="00B322E8">
      <w:pPr>
        <w:spacing w:after="0"/>
        <w:rPr>
          <w:rFonts w:ascii="Arial Narrow" w:eastAsia="Calibri" w:hAnsi="Arial Narrow"/>
          <w:sz w:val="22"/>
          <w:szCs w:val="22"/>
          <w:lang w:eastAsia="en-US"/>
        </w:rPr>
      </w:pPr>
      <w:r w:rsidRPr="00406578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9113BC" wp14:editId="04AEC5E1">
                <wp:simplePos x="0" y="0"/>
                <wp:positionH relativeFrom="column">
                  <wp:posOffset>599474</wp:posOffset>
                </wp:positionH>
                <wp:positionV relativeFrom="paragraph">
                  <wp:posOffset>11533</wp:posOffset>
                </wp:positionV>
                <wp:extent cx="3798000" cy="309600"/>
                <wp:effectExtent l="0" t="0" r="0" b="0"/>
                <wp:wrapNone/>
                <wp:docPr id="40414899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8000" cy="30960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48D83E" w14:textId="77777777" w:rsidR="00B322E8" w:rsidRPr="00D02C06" w:rsidRDefault="00B322E8" w:rsidP="00B322E8">
                            <w:pPr>
                              <w:jc w:val="center"/>
                              <w:rPr>
                                <w:b/>
                                <w:color w:val="FF0000"/>
                                <w:sz w:val="18"/>
                              </w:rPr>
                            </w:pPr>
                            <w:r w:rsidRPr="005D321A">
                              <w:rPr>
                                <w:b/>
                                <w:sz w:val="18"/>
                              </w:rPr>
                              <w:t xml:space="preserve">The closing date for </w:t>
                            </w:r>
                            <w:r w:rsidRPr="00AC5A20">
                              <w:rPr>
                                <w:b/>
                                <w:sz w:val="18"/>
                              </w:rPr>
                              <w:t xml:space="preserve">applications is </w:t>
                            </w:r>
                            <w:r>
                              <w:rPr>
                                <w:b/>
                                <w:sz w:val="18"/>
                              </w:rPr>
                              <w:t>Saturday</w:t>
                            </w:r>
                            <w:r w:rsidRPr="00AC5A20">
                              <w:rPr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31 October </w:t>
                            </w:r>
                            <w:r w:rsidRPr="00AC5A20">
                              <w:rPr>
                                <w:b/>
                                <w:sz w:val="18"/>
                              </w:rPr>
                              <w:t>202</w:t>
                            </w:r>
                            <w:r>
                              <w:rPr>
                                <w:b/>
                                <w:sz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9113BC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47.2pt;margin-top:.9pt;width:299.05pt;height:2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" fillcolor="#d8d8d8" stroked="f" strokeweight=".5pt">
                <v:textbox>
                  <w:txbxContent>
                    <w:p w14:paraId="4448D83E" w14:textId="77777777" w:rsidR="00B322E8" w:rsidRPr="00D02C06" w:rsidRDefault="00B322E8" w:rsidP="00B322E8">
                      <w:pPr>
                        <w:jc w:val="center"/>
                        <w:rPr>
                          <w:b/>
                          <w:color w:val="FF0000"/>
                          <w:sz w:val="18"/>
                        </w:rPr>
                      </w:pPr>
                      <w:r w:rsidRPr="005D321A">
                        <w:rPr>
                          <w:b/>
                          <w:sz w:val="18"/>
                        </w:rPr>
                        <w:t xml:space="preserve">The closing date for </w:t>
                      </w:r>
                      <w:r w:rsidRPr="00AC5A20">
                        <w:rPr>
                          <w:b/>
                          <w:sz w:val="18"/>
                        </w:rPr>
                        <w:t xml:space="preserve">applications is </w:t>
                      </w:r>
                      <w:r>
                        <w:rPr>
                          <w:b/>
                          <w:sz w:val="18"/>
                        </w:rPr>
                        <w:t>Saturday</w:t>
                      </w:r>
                      <w:r w:rsidRPr="00AC5A20">
                        <w:rPr>
                          <w:b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 xml:space="preserve">31 October </w:t>
                      </w:r>
                      <w:r w:rsidRPr="00AC5A20">
                        <w:rPr>
                          <w:b/>
                          <w:sz w:val="18"/>
                        </w:rPr>
                        <w:t>202</w:t>
                      </w:r>
                      <w:r>
                        <w:rPr>
                          <w:b/>
                          <w:sz w:val="1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406578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E9ED27" wp14:editId="0C3BD5A6">
                <wp:simplePos x="0" y="0"/>
                <wp:positionH relativeFrom="margin">
                  <wp:align>left</wp:align>
                </wp:positionH>
                <wp:positionV relativeFrom="paragraph">
                  <wp:posOffset>15995</wp:posOffset>
                </wp:positionV>
                <wp:extent cx="628015" cy="308610"/>
                <wp:effectExtent l="0" t="0" r="635" b="0"/>
                <wp:wrapNone/>
                <wp:docPr id="10793671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15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7AC9B5" w14:textId="77777777" w:rsidR="00B322E8" w:rsidRPr="0033500C" w:rsidRDefault="00B322E8" w:rsidP="00B322E8">
                            <w:pPr>
                              <w:rPr>
                                <w:b/>
                              </w:rPr>
                            </w:pPr>
                            <w:r w:rsidRPr="0033500C">
                              <w:rPr>
                                <w:b/>
                              </w:rPr>
                              <w:t>ADM2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E9ED27" id="Text Box 6" o:spid="_x0000_s1027" type="#_x0000_t202" style="position:absolute;margin-left:0;margin-top:1.25pt;width:49.45pt;height:24.3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" stroked="f" strokeweight=".5pt">
                <v:textbox>
                  <w:txbxContent>
                    <w:p w14:paraId="487AC9B5" w14:textId="77777777" w:rsidR="00B322E8" w:rsidRPr="0033500C" w:rsidRDefault="00B322E8" w:rsidP="00B322E8">
                      <w:pPr>
                        <w:rPr>
                          <w:b/>
                        </w:rPr>
                      </w:pPr>
                      <w:r w:rsidRPr="0033500C">
                        <w:rPr>
                          <w:b/>
                        </w:rPr>
                        <w:t>ADM2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06578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800B08" wp14:editId="413427EB">
                <wp:simplePos x="0" y="0"/>
                <wp:positionH relativeFrom="column">
                  <wp:posOffset>4798060</wp:posOffset>
                </wp:positionH>
                <wp:positionV relativeFrom="paragraph">
                  <wp:posOffset>-17780</wp:posOffset>
                </wp:positionV>
                <wp:extent cx="1724025" cy="876300"/>
                <wp:effectExtent l="0" t="1270" r="2540" b="0"/>
                <wp:wrapNone/>
                <wp:docPr id="7172375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B1074B" w14:textId="77777777" w:rsidR="00B322E8" w:rsidRDefault="00B322E8" w:rsidP="00B322E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F89763" wp14:editId="54D4A1CE">
                                  <wp:extent cx="1539911" cy="772160"/>
                                  <wp:effectExtent l="0" t="0" r="0" b="0"/>
                                  <wp:docPr id="430385380" name="Picture 4303853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LOGO lcc_A4-58mm[1].JPG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44172" cy="77429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800B08" id="Text Box 2" o:spid="_x0000_s1028" type="#_x0000_t202" style="position:absolute;margin-left:377.8pt;margin-top:-1.4pt;width:135.75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" stroked="f" strokeweight=".5pt">
                <v:textbox>
                  <w:txbxContent>
                    <w:p w14:paraId="6CB1074B" w14:textId="77777777" w:rsidR="00B322E8" w:rsidRDefault="00B322E8" w:rsidP="00B322E8">
                      <w:r>
                        <w:rPr>
                          <w:noProof/>
                        </w:rPr>
                        <w:drawing>
                          <wp:inline distT="0" distB="0" distL="0" distR="0" wp14:anchorId="4DF89763" wp14:editId="54D4A1CE">
                            <wp:extent cx="1539911" cy="772160"/>
                            <wp:effectExtent l="0" t="0" r="0" b="0"/>
                            <wp:docPr id="430385380" name="Picture 4303853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LOGO lcc_A4-58mm[1].JPG"/>
                                    <pic:cNvPicPr/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44172" cy="77429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B4907AD" w14:textId="77777777" w:rsidR="00B322E8" w:rsidRPr="00406578" w:rsidRDefault="00B322E8" w:rsidP="00B322E8">
      <w:pPr>
        <w:spacing w:line="259" w:lineRule="auto"/>
        <w:rPr>
          <w:rFonts w:ascii="Arial Narrow" w:eastAsia="Calibri" w:hAnsi="Arial Narrow"/>
          <w:sz w:val="22"/>
          <w:szCs w:val="22"/>
          <w:lang w:eastAsia="en-US"/>
        </w:rPr>
      </w:pPr>
      <w:r w:rsidRPr="00406578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EC3F83" wp14:editId="6A4D2F99">
                <wp:simplePos x="0" y="0"/>
                <wp:positionH relativeFrom="margin">
                  <wp:align>left</wp:align>
                </wp:positionH>
                <wp:positionV relativeFrom="paragraph">
                  <wp:posOffset>140746</wp:posOffset>
                </wp:positionV>
                <wp:extent cx="4419600" cy="1710690"/>
                <wp:effectExtent l="0" t="0" r="19050" b="22860"/>
                <wp:wrapNone/>
                <wp:docPr id="164818345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0" cy="1710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504ACD" w14:textId="77777777" w:rsidR="00B322E8" w:rsidRPr="005D3D66" w:rsidRDefault="00B322E8" w:rsidP="00B322E8">
                            <w:pPr>
                              <w:ind w:left="170"/>
                              <w:rPr>
                                <w:sz w:val="44"/>
                              </w:rPr>
                            </w:pPr>
                            <w:r w:rsidRPr="005D3D66">
                              <w:rPr>
                                <w:rFonts w:ascii="Wingdings" w:eastAsia="Wingdings" w:hAnsi="Wingdings" w:cs="Wingdings"/>
                                <w:sz w:val="44"/>
                              </w:rPr>
                              <w:t>8</w:t>
                            </w:r>
                            <w:r w:rsidRPr="005D3D66">
                              <w:rPr>
                                <w:sz w:val="44"/>
                              </w:rPr>
                              <w:t xml:space="preserve"> APPLY ONLINE </w:t>
                            </w:r>
                          </w:p>
                          <w:p w14:paraId="2F529B0D" w14:textId="77777777" w:rsidR="00B322E8" w:rsidRPr="000178BA" w:rsidRDefault="00B322E8" w:rsidP="00B322E8">
                            <w:pPr>
                              <w:ind w:left="170"/>
                              <w:rPr>
                                <w:rFonts w:asciiTheme="minorHAnsi" w:hAnsiTheme="minorHAnsi"/>
                                <w:color w:val="000000"/>
                                <w:szCs w:val="28"/>
                                <w:u w:val="single"/>
                              </w:rPr>
                            </w:pPr>
                            <w:r w:rsidRPr="001A4896">
                              <w:rPr>
                                <w:rFonts w:asciiTheme="minorHAnsi" w:hAnsiTheme="minorHAnsi"/>
                                <w:szCs w:val="28"/>
                              </w:rPr>
                              <w:t xml:space="preserve">at </w:t>
                            </w:r>
                            <w:hyperlink r:id="rId10" w:history="1">
                              <w:r w:rsidRPr="001A4896">
                                <w:rPr>
                                  <w:rStyle w:val="Hyperlink"/>
                                  <w:rFonts w:asciiTheme="minorHAnsi" w:hAnsiTheme="minorHAnsi"/>
                                  <w:szCs w:val="28"/>
                                </w:rPr>
                                <w:t>www.lancashire.gov.uk/schools</w:t>
                              </w:r>
                            </w:hyperlink>
                          </w:p>
                          <w:p w14:paraId="0F130FE0" w14:textId="77777777" w:rsidR="00B322E8" w:rsidRPr="000178BA" w:rsidRDefault="00B322E8" w:rsidP="00B322E8">
                            <w:pPr>
                              <w:ind w:left="170"/>
                              <w:rPr>
                                <w:rFonts w:cs="Arial"/>
                                <w:b/>
                                <w:sz w:val="18"/>
                              </w:rPr>
                            </w:pPr>
                            <w:r w:rsidRPr="00B6165F">
                              <w:rPr>
                                <w:rFonts w:cs="Arial"/>
                                <w:b/>
                                <w:sz w:val="18"/>
                              </w:rPr>
                              <w:t xml:space="preserve">When you apply online at </w:t>
                            </w:r>
                            <w:hyperlink r:id="rId11" w:history="1">
                              <w:r w:rsidRPr="00B6165F">
                                <w:rPr>
                                  <w:rStyle w:val="Hyperlink"/>
                                  <w:rFonts w:cs="Arial"/>
                                  <w:b/>
                                  <w:sz w:val="18"/>
                                </w:rPr>
                                <w:t>www.lancashire.gov.uk/schools</w:t>
                              </w:r>
                            </w:hyperlink>
                            <w:r w:rsidRPr="00B6165F">
                              <w:rPr>
                                <w:rFonts w:cs="Arial"/>
                                <w:b/>
                                <w:sz w:val="18"/>
                              </w:rPr>
                              <w:t xml:space="preserve"> you will:</w:t>
                            </w:r>
                          </w:p>
                          <w:p w14:paraId="6954C928" w14:textId="77777777" w:rsidR="00B322E8" w:rsidRPr="0061691A" w:rsidRDefault="00B322E8" w:rsidP="00B322E8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contextualSpacing/>
                              <w:rPr>
                                <w:rFonts w:cs="Arial"/>
                                <w:b/>
                                <w:sz w:val="18"/>
                              </w:rPr>
                            </w:pPr>
                            <w:r w:rsidRPr="0061691A">
                              <w:rPr>
                                <w:rFonts w:cs="Arial"/>
                                <w:b/>
                                <w:sz w:val="18"/>
                              </w:rPr>
                              <w:t>Receive an email acknowledgement when you press the submit button</w:t>
                            </w:r>
                          </w:p>
                          <w:p w14:paraId="74B5F9FD" w14:textId="77777777" w:rsidR="00B322E8" w:rsidRPr="0061691A" w:rsidRDefault="00B322E8" w:rsidP="00B322E8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contextualSpacing/>
                              <w:rPr>
                                <w:rFonts w:cs="Arial"/>
                                <w:b/>
                                <w:sz w:val="18"/>
                              </w:rPr>
                            </w:pPr>
                            <w:r w:rsidRPr="0061691A">
                              <w:rPr>
                                <w:rFonts w:cs="Arial"/>
                                <w:b/>
                                <w:sz w:val="18"/>
                              </w:rPr>
                              <w:t>Be able to change your application up to the closing date</w:t>
                            </w:r>
                          </w:p>
                          <w:p w14:paraId="044465C9" w14:textId="77777777" w:rsidR="00B322E8" w:rsidRPr="0061691A" w:rsidRDefault="00B322E8" w:rsidP="00B322E8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contextualSpacing/>
                              <w:rPr>
                                <w:rFonts w:cs="Arial"/>
                                <w:b/>
                                <w:sz w:val="18"/>
                              </w:rPr>
                            </w:pPr>
                            <w:r w:rsidRPr="0061691A">
                              <w:rPr>
                                <w:rFonts w:cs="Arial"/>
                                <w:b/>
                                <w:sz w:val="18"/>
                              </w:rPr>
                              <w:t>Be able to view your offer on the offer date</w:t>
                            </w:r>
                          </w:p>
                          <w:p w14:paraId="4F0181B2" w14:textId="77777777" w:rsidR="00B322E8" w:rsidRPr="00B6165F" w:rsidRDefault="00B322E8" w:rsidP="00B322E8">
                            <w:pPr>
                              <w:spacing w:before="40"/>
                              <w:ind w:left="170"/>
                              <w:rPr>
                                <w:sz w:val="18"/>
                              </w:rPr>
                            </w:pPr>
                            <w:r w:rsidRPr="00B6165F">
                              <w:rPr>
                                <w:rFonts w:cs="Arial"/>
                                <w:b/>
                                <w:i/>
                                <w:sz w:val="18"/>
                              </w:rPr>
                              <w:t>Please remember to press the 'submit' button each time you view your online application, (even if no changes are made).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C3F83" id="Text Box 10" o:spid="_x0000_s1029" type="#_x0000_t202" style="position:absolute;margin-left:0;margin-top:11.1pt;width:348pt;height:134.7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" strokecolor="#a5a5a5" strokeweight=".5pt">
                <v:textbox>
                  <w:txbxContent>
                    <w:p w14:paraId="7C504ACD" w14:textId="77777777" w:rsidR="00B322E8" w:rsidRPr="005D3D66" w:rsidRDefault="00B322E8" w:rsidP="00B322E8">
                      <w:pPr>
                        <w:ind w:left="170"/>
                        <w:rPr>
                          <w:sz w:val="44"/>
                        </w:rPr>
                      </w:pPr>
                      <w:r w:rsidRPr="005D3D66">
                        <w:rPr>
                          <w:rFonts w:ascii="Wingdings" w:eastAsia="Wingdings" w:hAnsi="Wingdings" w:cs="Wingdings"/>
                          <w:sz w:val="44"/>
                        </w:rPr>
                        <w:t>8</w:t>
                      </w:r>
                      <w:r w:rsidRPr="005D3D66">
                        <w:rPr>
                          <w:sz w:val="44"/>
                        </w:rPr>
                        <w:t xml:space="preserve"> APPLY ONLINE </w:t>
                      </w:r>
                    </w:p>
                    <w:p w14:paraId="2F529B0D" w14:textId="77777777" w:rsidR="00B322E8" w:rsidRPr="000178BA" w:rsidRDefault="00B322E8" w:rsidP="00B322E8">
                      <w:pPr>
                        <w:ind w:left="170"/>
                        <w:rPr>
                          <w:rFonts w:asciiTheme="minorHAnsi" w:hAnsiTheme="minorHAnsi"/>
                          <w:color w:val="000000"/>
                          <w:szCs w:val="28"/>
                          <w:u w:val="single"/>
                        </w:rPr>
                      </w:pPr>
                      <w:r w:rsidRPr="001A4896">
                        <w:rPr>
                          <w:rFonts w:asciiTheme="minorHAnsi" w:hAnsiTheme="minorHAnsi"/>
                          <w:szCs w:val="28"/>
                        </w:rPr>
                        <w:t xml:space="preserve">at </w:t>
                      </w:r>
                      <w:hyperlink r:id="rId12" w:history="1">
                        <w:r w:rsidRPr="001A4896">
                          <w:rPr>
                            <w:rStyle w:val="Hyperlink"/>
                            <w:rFonts w:asciiTheme="minorHAnsi" w:hAnsiTheme="minorHAnsi"/>
                            <w:szCs w:val="28"/>
                          </w:rPr>
                          <w:t>www.lancashire.gov.uk/schools</w:t>
                        </w:r>
                      </w:hyperlink>
                    </w:p>
                    <w:p w14:paraId="0F130FE0" w14:textId="77777777" w:rsidR="00B322E8" w:rsidRPr="000178BA" w:rsidRDefault="00B322E8" w:rsidP="00B322E8">
                      <w:pPr>
                        <w:ind w:left="170"/>
                        <w:rPr>
                          <w:rFonts w:cs="Arial"/>
                          <w:b/>
                          <w:sz w:val="18"/>
                        </w:rPr>
                      </w:pPr>
                      <w:r w:rsidRPr="00B6165F">
                        <w:rPr>
                          <w:rFonts w:cs="Arial"/>
                          <w:b/>
                          <w:sz w:val="18"/>
                        </w:rPr>
                        <w:t xml:space="preserve">When you apply online at </w:t>
                      </w:r>
                      <w:hyperlink r:id="rId13" w:history="1">
                        <w:r w:rsidRPr="00B6165F">
                          <w:rPr>
                            <w:rStyle w:val="Hyperlink"/>
                            <w:rFonts w:cs="Arial"/>
                            <w:b/>
                            <w:sz w:val="18"/>
                          </w:rPr>
                          <w:t>www.lancashire.gov.uk/schools</w:t>
                        </w:r>
                      </w:hyperlink>
                      <w:r w:rsidRPr="00B6165F">
                        <w:rPr>
                          <w:rFonts w:cs="Arial"/>
                          <w:b/>
                          <w:sz w:val="18"/>
                        </w:rPr>
                        <w:t xml:space="preserve"> you will:</w:t>
                      </w:r>
                    </w:p>
                    <w:p w14:paraId="6954C928" w14:textId="77777777" w:rsidR="00B322E8" w:rsidRPr="0061691A" w:rsidRDefault="00B322E8" w:rsidP="00B322E8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contextualSpacing/>
                        <w:rPr>
                          <w:rFonts w:cs="Arial"/>
                          <w:b/>
                          <w:sz w:val="18"/>
                        </w:rPr>
                      </w:pPr>
                      <w:r w:rsidRPr="0061691A">
                        <w:rPr>
                          <w:rFonts w:cs="Arial"/>
                          <w:b/>
                          <w:sz w:val="18"/>
                        </w:rPr>
                        <w:t>Receive an email acknowledgement when you press the submit button</w:t>
                      </w:r>
                    </w:p>
                    <w:p w14:paraId="74B5F9FD" w14:textId="77777777" w:rsidR="00B322E8" w:rsidRPr="0061691A" w:rsidRDefault="00B322E8" w:rsidP="00B322E8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contextualSpacing/>
                        <w:rPr>
                          <w:rFonts w:cs="Arial"/>
                          <w:b/>
                          <w:sz w:val="18"/>
                        </w:rPr>
                      </w:pPr>
                      <w:r w:rsidRPr="0061691A">
                        <w:rPr>
                          <w:rFonts w:cs="Arial"/>
                          <w:b/>
                          <w:sz w:val="18"/>
                        </w:rPr>
                        <w:t>Be able to change your application up to the closing date</w:t>
                      </w:r>
                    </w:p>
                    <w:p w14:paraId="044465C9" w14:textId="77777777" w:rsidR="00B322E8" w:rsidRPr="0061691A" w:rsidRDefault="00B322E8" w:rsidP="00B322E8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contextualSpacing/>
                        <w:rPr>
                          <w:rFonts w:cs="Arial"/>
                          <w:b/>
                          <w:sz w:val="18"/>
                        </w:rPr>
                      </w:pPr>
                      <w:r w:rsidRPr="0061691A">
                        <w:rPr>
                          <w:rFonts w:cs="Arial"/>
                          <w:b/>
                          <w:sz w:val="18"/>
                        </w:rPr>
                        <w:t>Be able to view your offer on the offer date</w:t>
                      </w:r>
                    </w:p>
                    <w:p w14:paraId="4F0181B2" w14:textId="77777777" w:rsidR="00B322E8" w:rsidRPr="00B6165F" w:rsidRDefault="00B322E8" w:rsidP="00B322E8">
                      <w:pPr>
                        <w:spacing w:before="40"/>
                        <w:ind w:left="170"/>
                        <w:rPr>
                          <w:sz w:val="18"/>
                        </w:rPr>
                      </w:pPr>
                      <w:r w:rsidRPr="00B6165F">
                        <w:rPr>
                          <w:rFonts w:cs="Arial"/>
                          <w:b/>
                          <w:i/>
                          <w:sz w:val="18"/>
                        </w:rPr>
                        <w:t>Please remember to press the 'submit' button each time you view your online application, (even if no changes are made).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B84181" w14:textId="77777777" w:rsidR="00B322E8" w:rsidRPr="00406578" w:rsidRDefault="00B322E8" w:rsidP="00B322E8">
      <w:pPr>
        <w:spacing w:line="259" w:lineRule="auto"/>
        <w:rPr>
          <w:rFonts w:ascii="Arial Narrow" w:eastAsia="Calibri" w:hAnsi="Arial Narrow"/>
          <w:sz w:val="22"/>
          <w:szCs w:val="22"/>
          <w:lang w:eastAsia="en-US"/>
        </w:rPr>
      </w:pPr>
    </w:p>
    <w:p w14:paraId="56B5BA8B" w14:textId="77777777" w:rsidR="00B322E8" w:rsidRPr="00406578" w:rsidRDefault="00B322E8" w:rsidP="00B322E8">
      <w:pPr>
        <w:spacing w:line="259" w:lineRule="auto"/>
        <w:rPr>
          <w:rFonts w:ascii="Arial Narrow" w:eastAsia="Calibri" w:hAnsi="Arial Narrow"/>
          <w:sz w:val="12"/>
          <w:szCs w:val="22"/>
          <w:lang w:eastAsia="en-US"/>
        </w:rPr>
      </w:pPr>
      <w:r w:rsidRPr="00406578">
        <w:rPr>
          <w:rFonts w:ascii="Arial Narrow" w:eastAsia="Calibri" w:hAnsi="Arial Narrow"/>
          <w:noProof/>
          <w:sz w:val="1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27E476" wp14:editId="4B746194">
                <wp:simplePos x="0" y="0"/>
                <wp:positionH relativeFrom="column">
                  <wp:posOffset>4703445</wp:posOffset>
                </wp:positionH>
                <wp:positionV relativeFrom="paragraph">
                  <wp:posOffset>154305</wp:posOffset>
                </wp:positionV>
                <wp:extent cx="1818640" cy="703580"/>
                <wp:effectExtent l="0" t="0" r="2540" b="4445"/>
                <wp:wrapNone/>
                <wp:docPr id="125653736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640" cy="703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1"/>
                              <w:tblW w:w="262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27"/>
                              <w:gridCol w:w="327"/>
                              <w:gridCol w:w="327"/>
                              <w:gridCol w:w="326"/>
                              <w:gridCol w:w="326"/>
                              <w:gridCol w:w="326"/>
                              <w:gridCol w:w="326"/>
                              <w:gridCol w:w="335"/>
                            </w:tblGrid>
                            <w:tr w:rsidR="00B322E8" w:rsidRPr="0061691A" w14:paraId="16758038" w14:textId="77777777" w:rsidTr="0014308E">
                              <w:trPr>
                                <w:trHeight w:val="398"/>
                              </w:trPr>
                              <w:tc>
                                <w:tcPr>
                                  <w:tcW w:w="2620" w:type="dxa"/>
                                  <w:gridSpan w:val="8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bottom"/>
                                </w:tcPr>
                                <w:p w14:paraId="3C40A137" w14:textId="77777777" w:rsidR="00B322E8" w:rsidRPr="0061691A" w:rsidRDefault="00B322E8" w:rsidP="0014308E">
                                  <w:pPr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</w:rPr>
                                  </w:pPr>
                                  <w:r w:rsidRPr="0061691A"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</w:rPr>
                                    <w:t>For office use</w:t>
                                  </w:r>
                                </w:p>
                              </w:tc>
                            </w:tr>
                            <w:tr w:rsidR="00B322E8" w:rsidRPr="0061691A" w14:paraId="7DB44B61" w14:textId="77777777" w:rsidTr="0014308E">
                              <w:trPr>
                                <w:trHeight w:val="507"/>
                              </w:trPr>
                              <w:tc>
                                <w:tcPr>
                                  <w:tcW w:w="327" w:type="dxa"/>
                                </w:tcPr>
                                <w:p w14:paraId="34C49187" w14:textId="77777777" w:rsidR="00B322E8" w:rsidRPr="0061691A" w:rsidRDefault="00B322E8" w:rsidP="0014308E">
                                  <w:pPr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7" w:type="dxa"/>
                                </w:tcPr>
                                <w:p w14:paraId="740FAFD2" w14:textId="77777777" w:rsidR="00B322E8" w:rsidRPr="0061691A" w:rsidRDefault="00B322E8" w:rsidP="0014308E">
                                  <w:pPr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7" w:type="dxa"/>
                                </w:tcPr>
                                <w:p w14:paraId="18D90BF2" w14:textId="77777777" w:rsidR="00B322E8" w:rsidRPr="0061691A" w:rsidRDefault="00B322E8" w:rsidP="0014308E">
                                  <w:pPr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" w:type="dxa"/>
                                </w:tcPr>
                                <w:p w14:paraId="59ABF1BE" w14:textId="77777777" w:rsidR="00B322E8" w:rsidRPr="0061691A" w:rsidRDefault="00B322E8" w:rsidP="0014308E">
                                  <w:pPr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" w:type="dxa"/>
                                </w:tcPr>
                                <w:p w14:paraId="3465F405" w14:textId="77777777" w:rsidR="00B322E8" w:rsidRPr="0061691A" w:rsidRDefault="00B322E8" w:rsidP="0014308E">
                                  <w:pPr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" w:type="dxa"/>
                                </w:tcPr>
                                <w:p w14:paraId="464F302B" w14:textId="77777777" w:rsidR="00B322E8" w:rsidRPr="0061691A" w:rsidRDefault="00B322E8" w:rsidP="0014308E">
                                  <w:pPr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" w:type="dxa"/>
                                </w:tcPr>
                                <w:p w14:paraId="66F7BEFB" w14:textId="77777777" w:rsidR="00B322E8" w:rsidRPr="0061691A" w:rsidRDefault="00B322E8" w:rsidP="0014308E">
                                  <w:pPr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49668976" w14:textId="77777777" w:rsidR="00B322E8" w:rsidRPr="0061691A" w:rsidRDefault="00B322E8" w:rsidP="0014308E">
                                  <w:pPr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8BCCE70" w14:textId="77777777" w:rsidR="00B322E8" w:rsidRDefault="00B322E8" w:rsidP="00B322E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27E476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30" type="#_x0000_t202" style="position:absolute;margin-left:370.35pt;margin-top:12.15pt;width:143.2pt;height:5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" stroked="f" strokeweight=".5pt">
                <v:textbox>
                  <w:txbxContent>
                    <w:tbl>
                      <w:tblPr>
                        <w:tblStyle w:val="TableGrid1"/>
                        <w:tblW w:w="2620" w:type="dxa"/>
                        <w:tblLook w:val="04A0" w:firstRow="1" w:lastRow="0" w:firstColumn="1" w:lastColumn="0" w:noHBand="0" w:noVBand="1"/>
                      </w:tblPr>
                      <w:tblGrid>
                        <w:gridCol w:w="327"/>
                        <w:gridCol w:w="327"/>
                        <w:gridCol w:w="327"/>
                        <w:gridCol w:w="326"/>
                        <w:gridCol w:w="326"/>
                        <w:gridCol w:w="326"/>
                        <w:gridCol w:w="326"/>
                        <w:gridCol w:w="335"/>
                      </w:tblGrid>
                      <w:tr w:rsidR="00B322E8" w:rsidRPr="0061691A" w14:paraId="16758038" w14:textId="77777777" w:rsidTr="0014308E">
                        <w:trPr>
                          <w:trHeight w:val="398"/>
                        </w:trPr>
                        <w:tc>
                          <w:tcPr>
                            <w:tcW w:w="2620" w:type="dxa"/>
                            <w:gridSpan w:val="8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bottom"/>
                          </w:tcPr>
                          <w:p w14:paraId="3C40A137" w14:textId="77777777" w:rsidR="00B322E8" w:rsidRPr="0061691A" w:rsidRDefault="00B322E8" w:rsidP="0014308E">
                            <w:pPr>
                              <w:rPr>
                                <w:rFonts w:ascii="Arial Narrow" w:hAnsi="Arial Narrow" w:cs="Arial"/>
                                <w:sz w:val="16"/>
                                <w:szCs w:val="16"/>
                              </w:rPr>
                            </w:pPr>
                            <w:r w:rsidRPr="0061691A">
                              <w:rPr>
                                <w:rFonts w:ascii="Arial Narrow" w:hAnsi="Arial Narrow" w:cs="Arial"/>
                                <w:sz w:val="16"/>
                                <w:szCs w:val="16"/>
                              </w:rPr>
                              <w:t>For office use</w:t>
                            </w:r>
                          </w:p>
                        </w:tc>
                      </w:tr>
                      <w:tr w:rsidR="00B322E8" w:rsidRPr="0061691A" w14:paraId="7DB44B61" w14:textId="77777777" w:rsidTr="0014308E">
                        <w:trPr>
                          <w:trHeight w:val="507"/>
                        </w:trPr>
                        <w:tc>
                          <w:tcPr>
                            <w:tcW w:w="327" w:type="dxa"/>
                          </w:tcPr>
                          <w:p w14:paraId="34C49187" w14:textId="77777777" w:rsidR="00B322E8" w:rsidRPr="0061691A" w:rsidRDefault="00B322E8" w:rsidP="0014308E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327" w:type="dxa"/>
                          </w:tcPr>
                          <w:p w14:paraId="740FAFD2" w14:textId="77777777" w:rsidR="00B322E8" w:rsidRPr="0061691A" w:rsidRDefault="00B322E8" w:rsidP="0014308E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327" w:type="dxa"/>
                          </w:tcPr>
                          <w:p w14:paraId="18D90BF2" w14:textId="77777777" w:rsidR="00B322E8" w:rsidRPr="0061691A" w:rsidRDefault="00B322E8" w:rsidP="0014308E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326" w:type="dxa"/>
                          </w:tcPr>
                          <w:p w14:paraId="59ABF1BE" w14:textId="77777777" w:rsidR="00B322E8" w:rsidRPr="0061691A" w:rsidRDefault="00B322E8" w:rsidP="0014308E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326" w:type="dxa"/>
                          </w:tcPr>
                          <w:p w14:paraId="3465F405" w14:textId="77777777" w:rsidR="00B322E8" w:rsidRPr="0061691A" w:rsidRDefault="00B322E8" w:rsidP="0014308E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326" w:type="dxa"/>
                          </w:tcPr>
                          <w:p w14:paraId="464F302B" w14:textId="77777777" w:rsidR="00B322E8" w:rsidRPr="0061691A" w:rsidRDefault="00B322E8" w:rsidP="0014308E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326" w:type="dxa"/>
                          </w:tcPr>
                          <w:p w14:paraId="66F7BEFB" w14:textId="77777777" w:rsidR="00B322E8" w:rsidRPr="0061691A" w:rsidRDefault="00B322E8" w:rsidP="0014308E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 w14:paraId="49668976" w14:textId="77777777" w:rsidR="00B322E8" w:rsidRPr="0061691A" w:rsidRDefault="00B322E8" w:rsidP="0014308E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</w:tr>
                    </w:tbl>
                    <w:p w14:paraId="08BCCE70" w14:textId="77777777" w:rsidR="00B322E8" w:rsidRDefault="00B322E8" w:rsidP="00B322E8"/>
                  </w:txbxContent>
                </v:textbox>
              </v:shape>
            </w:pict>
          </mc:Fallback>
        </mc:AlternateContent>
      </w:r>
    </w:p>
    <w:p w14:paraId="14C247AE" w14:textId="77777777" w:rsidR="00B322E8" w:rsidRPr="00406578" w:rsidRDefault="00B322E8" w:rsidP="00B322E8">
      <w:pPr>
        <w:spacing w:line="259" w:lineRule="auto"/>
        <w:rPr>
          <w:rFonts w:ascii="Arial Narrow" w:eastAsia="Calibri" w:hAnsi="Arial Narrow"/>
          <w:sz w:val="12"/>
          <w:szCs w:val="22"/>
          <w:lang w:eastAsia="en-US"/>
        </w:rPr>
      </w:pPr>
    </w:p>
    <w:p w14:paraId="7C44A83D" w14:textId="77777777" w:rsidR="00B322E8" w:rsidRPr="00406578" w:rsidRDefault="00B322E8" w:rsidP="00B322E8">
      <w:pPr>
        <w:spacing w:line="259" w:lineRule="auto"/>
        <w:rPr>
          <w:rFonts w:ascii="Arial Narrow" w:eastAsia="Calibri" w:hAnsi="Arial Narrow"/>
          <w:sz w:val="12"/>
          <w:szCs w:val="22"/>
          <w:lang w:eastAsia="en-US"/>
        </w:rPr>
      </w:pPr>
    </w:p>
    <w:p w14:paraId="70F717AE" w14:textId="77777777" w:rsidR="00B322E8" w:rsidRPr="00406578" w:rsidRDefault="00B322E8" w:rsidP="00B322E8">
      <w:pPr>
        <w:spacing w:line="259" w:lineRule="auto"/>
        <w:rPr>
          <w:rFonts w:ascii="Arial Narrow" w:eastAsia="Calibri" w:hAnsi="Arial Narrow"/>
          <w:sz w:val="12"/>
          <w:szCs w:val="22"/>
          <w:lang w:eastAsia="en-US"/>
        </w:rPr>
      </w:pPr>
    </w:p>
    <w:p w14:paraId="5254613A" w14:textId="77777777" w:rsidR="00B322E8" w:rsidRPr="00406578" w:rsidRDefault="00B322E8" w:rsidP="00B322E8">
      <w:pPr>
        <w:spacing w:line="259" w:lineRule="auto"/>
        <w:rPr>
          <w:rFonts w:ascii="Arial Narrow" w:eastAsia="Calibri" w:hAnsi="Arial Narrow"/>
          <w:sz w:val="12"/>
          <w:szCs w:val="22"/>
          <w:lang w:eastAsia="en-US"/>
        </w:rPr>
      </w:pPr>
    </w:p>
    <w:p w14:paraId="0A22C105" w14:textId="77777777" w:rsidR="00B322E8" w:rsidRPr="00406578" w:rsidRDefault="00B322E8" w:rsidP="00B322E8">
      <w:pPr>
        <w:spacing w:line="259" w:lineRule="auto"/>
        <w:rPr>
          <w:rFonts w:ascii="Arial Narrow" w:eastAsia="Calibri" w:hAnsi="Arial Narrow"/>
          <w:sz w:val="12"/>
          <w:szCs w:val="22"/>
          <w:lang w:eastAsia="en-US"/>
        </w:rPr>
      </w:pPr>
    </w:p>
    <w:p w14:paraId="72539336" w14:textId="77777777" w:rsidR="00B322E8" w:rsidRPr="00406578" w:rsidRDefault="00B322E8" w:rsidP="00B322E8">
      <w:pPr>
        <w:spacing w:line="259" w:lineRule="auto"/>
        <w:rPr>
          <w:rFonts w:ascii="Arial Narrow" w:eastAsia="Calibri" w:hAnsi="Arial Narrow"/>
          <w:sz w:val="12"/>
          <w:szCs w:val="22"/>
          <w:lang w:eastAsia="en-US"/>
        </w:rPr>
      </w:pPr>
    </w:p>
    <w:p w14:paraId="0B4379E1" w14:textId="77777777" w:rsidR="00B322E8" w:rsidRPr="00406578" w:rsidRDefault="00B322E8" w:rsidP="00B322E8">
      <w:pPr>
        <w:spacing w:line="259" w:lineRule="auto"/>
        <w:rPr>
          <w:rFonts w:ascii="Arial Narrow" w:eastAsia="Calibri" w:hAnsi="Arial Narrow"/>
          <w:sz w:val="12"/>
          <w:szCs w:val="22"/>
          <w:lang w:eastAsia="en-US"/>
        </w:rPr>
      </w:pPr>
    </w:p>
    <w:p w14:paraId="36A75892" w14:textId="77777777" w:rsidR="00B322E8" w:rsidRPr="00406578" w:rsidRDefault="00B322E8" w:rsidP="00B322E8">
      <w:pPr>
        <w:pStyle w:val="NoSpacing"/>
        <w:spacing w:after="120"/>
        <w:jc w:val="center"/>
      </w:pPr>
      <w:r w:rsidRPr="00406578">
        <w:fldChar w:fldCharType="begin"/>
      </w:r>
      <w:r w:rsidRPr="00406578">
        <w:instrText xml:space="preserve"> TC  "</w:instrText>
      </w:r>
      <w:bookmarkStart w:id="0" w:name="_Toc237861819"/>
      <w:bookmarkStart w:id="1" w:name="_Toc237877796"/>
      <w:r w:rsidRPr="00406578">
        <w:instrText>Secondary school application form</w:instrText>
      </w:r>
      <w:bookmarkEnd w:id="0"/>
      <w:bookmarkEnd w:id="1"/>
      <w:r w:rsidRPr="00406578">
        <w:instrText xml:space="preserve">" \l 1 </w:instrText>
      </w:r>
      <w:r w:rsidRPr="00406578">
        <w:fldChar w:fldCharType="end"/>
      </w:r>
    </w:p>
    <w:p w14:paraId="4CFDBCD8" w14:textId="77777777" w:rsidR="00B322E8" w:rsidRPr="00406578" w:rsidRDefault="00B322E8" w:rsidP="00B322E8">
      <w:pPr>
        <w:pStyle w:val="NoSpacing"/>
        <w:jc w:val="center"/>
      </w:pPr>
      <w:r w:rsidRPr="00406578">
        <w:t>Apply online OR complete and return this form to your Area Education Office (see website/booklet for address)</w:t>
      </w:r>
    </w:p>
    <w:p w14:paraId="3D428236" w14:textId="77777777" w:rsidR="00B322E8" w:rsidRPr="00406578" w:rsidRDefault="00B322E8" w:rsidP="00B322E8">
      <w:pPr>
        <w:pStyle w:val="NoSpacing"/>
        <w:spacing w:after="120"/>
        <w:jc w:val="center"/>
      </w:pPr>
      <w:r w:rsidRPr="00406578">
        <w:rPr>
          <w:rFonts w:cs="Arial"/>
        </w:rPr>
        <w:t>Please use black ink and write clearly in block capitals</w:t>
      </w:r>
    </w:p>
    <w:p w14:paraId="3B8A1FFE" w14:textId="77777777" w:rsidR="00B322E8" w:rsidRPr="00406578" w:rsidRDefault="00B322E8" w:rsidP="00B322E8">
      <w:pPr>
        <w:spacing w:after="0"/>
        <w:jc w:val="center"/>
        <w:rPr>
          <w:rFonts w:eastAsia="Calibri"/>
          <w:b/>
          <w:bCs/>
          <w:sz w:val="36"/>
          <w:szCs w:val="36"/>
          <w:lang w:eastAsia="en-US"/>
        </w:rPr>
      </w:pPr>
      <w:r w:rsidRPr="00406578">
        <w:rPr>
          <w:rFonts w:eastAsia="Calibri"/>
          <w:b/>
          <w:bCs/>
          <w:sz w:val="36"/>
          <w:szCs w:val="36"/>
          <w:lang w:eastAsia="en-US"/>
        </w:rPr>
        <w:t xml:space="preserve">Admission to Secondary Schools 2027-28 </w:t>
      </w:r>
    </w:p>
    <w:p w14:paraId="3CFA2CF7" w14:textId="77777777" w:rsidR="00B322E8" w:rsidRPr="00406578" w:rsidRDefault="00B322E8" w:rsidP="00B322E8">
      <w:pPr>
        <w:jc w:val="center"/>
        <w:rPr>
          <w:rFonts w:eastAsia="Calibri"/>
          <w:b/>
          <w:bCs/>
          <w:sz w:val="36"/>
          <w:szCs w:val="36"/>
          <w:lang w:eastAsia="en-US"/>
        </w:rPr>
      </w:pPr>
      <w:r w:rsidRPr="00406578">
        <w:rPr>
          <w:rFonts w:eastAsia="Calibri"/>
          <w:b/>
          <w:bCs/>
          <w:sz w:val="36"/>
          <w:szCs w:val="36"/>
          <w:lang w:eastAsia="en-US"/>
        </w:rPr>
        <w:t>Application Form</w:t>
      </w: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10490"/>
      </w:tblGrid>
      <w:tr w:rsidR="00B322E8" w:rsidRPr="00406578" w14:paraId="6D981FA2" w14:textId="77777777" w:rsidTr="00A42C9C">
        <w:tc>
          <w:tcPr>
            <w:tcW w:w="10490" w:type="dxa"/>
          </w:tcPr>
          <w:p w14:paraId="649BC377" w14:textId="77777777" w:rsidR="00B322E8" w:rsidRPr="00406578" w:rsidRDefault="00B322E8" w:rsidP="00A42C9C">
            <w:pPr>
              <w:jc w:val="center"/>
              <w:rPr>
                <w:rFonts w:ascii="Arial Narrow" w:hAnsi="Arial Narrow" w:cs="Arial"/>
                <w:b/>
                <w:szCs w:val="23"/>
              </w:rPr>
            </w:pPr>
            <w:r w:rsidRPr="00406578">
              <w:rPr>
                <w:rFonts w:ascii="Arial Narrow" w:hAnsi="Arial Narrow" w:cs="Arial"/>
                <w:b/>
                <w:szCs w:val="23"/>
              </w:rPr>
              <w:t xml:space="preserve">THIS APPLICATION FORM IS FOR COMPLETION BY PARENTS </w:t>
            </w:r>
            <w:r w:rsidRPr="00406578">
              <w:rPr>
                <w:rFonts w:ascii="Arial Narrow" w:hAnsi="Arial Narrow" w:cs="Arial"/>
                <w:b/>
                <w:szCs w:val="23"/>
                <w:u w:val="single"/>
              </w:rPr>
              <w:t>RESIDENT IN LANCASHIRE</w:t>
            </w:r>
            <w:r w:rsidRPr="00406578">
              <w:rPr>
                <w:rFonts w:ascii="Arial Narrow" w:hAnsi="Arial Narrow" w:cs="Arial"/>
                <w:b/>
                <w:szCs w:val="23"/>
              </w:rPr>
              <w:t xml:space="preserve">.  </w:t>
            </w:r>
          </w:p>
          <w:p w14:paraId="46A68DDD" w14:textId="77777777" w:rsidR="00B322E8" w:rsidRPr="00406578" w:rsidRDefault="00B322E8" w:rsidP="00A42C9C">
            <w:pPr>
              <w:jc w:val="center"/>
              <w:rPr>
                <w:rFonts w:ascii="Calibri" w:hAnsi="Calibri" w:cs="Arial"/>
                <w:b/>
                <w:szCs w:val="16"/>
              </w:rPr>
            </w:pPr>
            <w:r w:rsidRPr="00406578">
              <w:rPr>
                <w:rFonts w:ascii="Calibri" w:hAnsi="Calibri" w:cs="Arial"/>
                <w:b/>
                <w:szCs w:val="16"/>
              </w:rPr>
              <w:t xml:space="preserve">Before completing this form all parents are strongly advised to read the primary school admissions information on the Lancashire County Council webpages at </w:t>
            </w:r>
            <w:hyperlink r:id="rId14" w:history="1">
              <w:r w:rsidRPr="00406578">
                <w:rPr>
                  <w:rFonts w:ascii="Calibri" w:hAnsi="Calibri" w:cs="Arial"/>
                  <w:szCs w:val="16"/>
                  <w:u w:val="single"/>
                </w:rPr>
                <w:t>www.lancashire.gov.uk/schools</w:t>
              </w:r>
            </w:hyperlink>
          </w:p>
          <w:p w14:paraId="7E9D24C2" w14:textId="77777777" w:rsidR="00B322E8" w:rsidRPr="00406578" w:rsidRDefault="00B322E8" w:rsidP="00A42C9C">
            <w:pPr>
              <w:jc w:val="center"/>
              <w:rPr>
                <w:rFonts w:eastAsia="Calibri"/>
                <w:lang w:eastAsia="en-US"/>
              </w:rPr>
            </w:pPr>
            <w:r w:rsidRPr="00406578">
              <w:rPr>
                <w:rFonts w:ascii="Calibri" w:hAnsi="Calibri" w:cs="Arial"/>
                <w:b/>
                <w:szCs w:val="16"/>
              </w:rPr>
              <w:t>If you need advice on how to complete an application please contact your Area Education Office</w:t>
            </w:r>
          </w:p>
        </w:tc>
      </w:tr>
    </w:tbl>
    <w:p w14:paraId="00027F1E" w14:textId="77777777" w:rsidR="00B322E8" w:rsidRPr="00406578" w:rsidRDefault="00B322E8" w:rsidP="00B322E8">
      <w:pPr>
        <w:spacing w:after="0"/>
        <w:rPr>
          <w:rFonts w:eastAsia="Calibri"/>
          <w:lang w:eastAsia="en-US"/>
        </w:rPr>
      </w:pPr>
    </w:p>
    <w:tbl>
      <w:tblPr>
        <w:tblStyle w:val="TableGrid1"/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160"/>
        <w:gridCol w:w="17"/>
        <w:gridCol w:w="141"/>
        <w:gridCol w:w="108"/>
        <w:gridCol w:w="176"/>
        <w:gridCol w:w="666"/>
        <w:gridCol w:w="324"/>
        <w:gridCol w:w="144"/>
        <w:gridCol w:w="808"/>
        <w:gridCol w:w="851"/>
        <w:gridCol w:w="184"/>
        <w:gridCol w:w="283"/>
        <w:gridCol w:w="142"/>
        <w:gridCol w:w="666"/>
        <w:gridCol w:w="184"/>
        <w:gridCol w:w="142"/>
        <w:gridCol w:w="142"/>
        <w:gridCol w:w="142"/>
        <w:gridCol w:w="425"/>
        <w:gridCol w:w="99"/>
        <w:gridCol w:w="276"/>
        <w:gridCol w:w="1042"/>
        <w:gridCol w:w="567"/>
        <w:gridCol w:w="1234"/>
      </w:tblGrid>
      <w:tr w:rsidR="00B322E8" w:rsidRPr="00406578" w14:paraId="1A0BC3B4" w14:textId="77777777" w:rsidTr="00A42C9C">
        <w:trPr>
          <w:trHeight w:val="340"/>
        </w:trPr>
        <w:tc>
          <w:tcPr>
            <w:tcW w:w="10490" w:type="dxa"/>
            <w:gridSpan w:val="25"/>
            <w:shd w:val="clear" w:color="auto" w:fill="F2F2F2"/>
            <w:vAlign w:val="center"/>
          </w:tcPr>
          <w:p w14:paraId="7AD35FB6" w14:textId="77777777" w:rsidR="00B322E8" w:rsidRPr="00406578" w:rsidRDefault="00B322E8" w:rsidP="00A42C9C">
            <w:pPr>
              <w:keepNext/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bookmarkStart w:id="2" w:name="_Toc237778050"/>
            <w:bookmarkStart w:id="3" w:name="_Toc237778759"/>
            <w:bookmarkStart w:id="4" w:name="_Toc237780460"/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Part 1 – information about the child</w:t>
            </w:r>
            <w:bookmarkEnd w:id="2"/>
            <w:bookmarkEnd w:id="3"/>
            <w:bookmarkEnd w:id="4"/>
          </w:p>
        </w:tc>
      </w:tr>
      <w:tr w:rsidR="00B322E8" w:rsidRPr="00406578" w14:paraId="4C16ACB9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505F9819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1</w:t>
            </w:r>
          </w:p>
        </w:tc>
        <w:tc>
          <w:tcPr>
            <w:tcW w:w="1602" w:type="dxa"/>
            <w:gridSpan w:val="5"/>
            <w:tcBorders>
              <w:left w:val="nil"/>
            </w:tcBorders>
            <w:vAlign w:val="center"/>
          </w:tcPr>
          <w:p w14:paraId="7E5ACA66" w14:textId="77777777" w:rsidR="00B322E8" w:rsidRPr="00406578" w:rsidRDefault="00B322E8" w:rsidP="00A42C9C">
            <w:pPr>
              <w:keepNext/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bookmarkStart w:id="5" w:name="_Toc237778051"/>
            <w:bookmarkStart w:id="6" w:name="_Toc237778760"/>
            <w:bookmarkStart w:id="7" w:name="_Toc237780461"/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Name of child</w:t>
            </w:r>
            <w:bookmarkEnd w:id="5"/>
            <w:bookmarkEnd w:id="6"/>
            <w:bookmarkEnd w:id="7"/>
          </w:p>
        </w:tc>
        <w:tc>
          <w:tcPr>
            <w:tcW w:w="1134" w:type="dxa"/>
            <w:gridSpan w:val="3"/>
            <w:vAlign w:val="center"/>
          </w:tcPr>
          <w:p w14:paraId="7C13AAA7" w14:textId="77777777" w:rsidR="00B322E8" w:rsidRPr="00406578" w:rsidRDefault="00B322E8" w:rsidP="00A42C9C">
            <w:pPr>
              <w:keepNext/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bookmarkStart w:id="8" w:name="_Toc237778052"/>
            <w:bookmarkStart w:id="9" w:name="_Toc237778761"/>
            <w:bookmarkStart w:id="10" w:name="_Toc237780462"/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Surname</w:t>
            </w:r>
            <w:bookmarkEnd w:id="8"/>
            <w:bookmarkEnd w:id="9"/>
            <w:bookmarkEnd w:id="10"/>
          </w:p>
        </w:tc>
        <w:tc>
          <w:tcPr>
            <w:tcW w:w="1843" w:type="dxa"/>
            <w:gridSpan w:val="3"/>
            <w:vAlign w:val="center"/>
          </w:tcPr>
          <w:p w14:paraId="1986D5C3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417" w:type="dxa"/>
            <w:gridSpan w:val="5"/>
            <w:vAlign w:val="center"/>
          </w:tcPr>
          <w:p w14:paraId="64C34E83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Forename(s)</w:t>
            </w:r>
          </w:p>
        </w:tc>
        <w:tc>
          <w:tcPr>
            <w:tcW w:w="3927" w:type="dxa"/>
            <w:gridSpan w:val="8"/>
            <w:vAlign w:val="center"/>
          </w:tcPr>
          <w:p w14:paraId="33A7EC08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B322E8" w:rsidRPr="00406578" w14:paraId="53C87D8F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1CED096E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 xml:space="preserve">2 </w:t>
            </w:r>
          </w:p>
        </w:tc>
        <w:tc>
          <w:tcPr>
            <w:tcW w:w="1318" w:type="dxa"/>
            <w:gridSpan w:val="3"/>
            <w:tcBorders>
              <w:left w:val="nil"/>
            </w:tcBorders>
            <w:vAlign w:val="center"/>
          </w:tcPr>
          <w:p w14:paraId="4C8F7ABB" w14:textId="77777777" w:rsidR="00B322E8" w:rsidRPr="00406578" w:rsidRDefault="00B322E8" w:rsidP="00A42C9C">
            <w:pPr>
              <w:keepNext/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bookmarkStart w:id="11" w:name="_Toc237778053"/>
            <w:bookmarkStart w:id="12" w:name="_Toc237778762"/>
            <w:bookmarkStart w:id="13" w:name="_Toc237780463"/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Date of birth</w:t>
            </w:r>
            <w:bookmarkEnd w:id="11"/>
            <w:bookmarkEnd w:id="12"/>
            <w:bookmarkEnd w:id="13"/>
          </w:p>
        </w:tc>
        <w:tc>
          <w:tcPr>
            <w:tcW w:w="950" w:type="dxa"/>
            <w:gridSpan w:val="3"/>
            <w:vAlign w:val="center"/>
          </w:tcPr>
          <w:p w14:paraId="3764337F" w14:textId="77777777" w:rsidR="00B322E8" w:rsidRPr="00406578" w:rsidRDefault="00B322E8" w:rsidP="00A42C9C">
            <w:pPr>
              <w:spacing w:after="0" w:line="259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sz w:val="20"/>
                <w:szCs w:val="20"/>
              </w:rPr>
              <w:t>Date</w:t>
            </w:r>
          </w:p>
        </w:tc>
        <w:tc>
          <w:tcPr>
            <w:tcW w:w="1276" w:type="dxa"/>
            <w:gridSpan w:val="3"/>
            <w:vAlign w:val="center"/>
          </w:tcPr>
          <w:p w14:paraId="1A1867A1" w14:textId="77777777" w:rsidR="00B322E8" w:rsidRPr="00406578" w:rsidRDefault="00B322E8" w:rsidP="00A42C9C">
            <w:pPr>
              <w:spacing w:after="0" w:line="259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sz w:val="20"/>
                <w:szCs w:val="20"/>
              </w:rPr>
              <w:t>Month</w:t>
            </w:r>
          </w:p>
        </w:tc>
        <w:tc>
          <w:tcPr>
            <w:tcW w:w="851" w:type="dxa"/>
            <w:vAlign w:val="center"/>
          </w:tcPr>
          <w:p w14:paraId="354C52D2" w14:textId="77777777" w:rsidR="00B322E8" w:rsidRPr="00406578" w:rsidRDefault="00B322E8" w:rsidP="00A42C9C">
            <w:pPr>
              <w:spacing w:after="0" w:line="259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sz w:val="20"/>
                <w:szCs w:val="20"/>
              </w:rPr>
              <w:t>Year</w:t>
            </w:r>
          </w:p>
        </w:tc>
        <w:tc>
          <w:tcPr>
            <w:tcW w:w="609" w:type="dxa"/>
            <w:gridSpan w:val="3"/>
            <w:tcBorders>
              <w:right w:val="nil"/>
            </w:tcBorders>
            <w:vAlign w:val="center"/>
          </w:tcPr>
          <w:p w14:paraId="4C121921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Boy</w:t>
            </w:r>
          </w:p>
        </w:tc>
        <w:tc>
          <w:tcPr>
            <w:tcW w:w="666" w:type="dxa"/>
            <w:tcBorders>
              <w:left w:val="nil"/>
            </w:tcBorders>
            <w:vAlign w:val="center"/>
          </w:tcPr>
          <w:p w14:paraId="6D5AF4D5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  <w:tc>
          <w:tcPr>
            <w:tcW w:w="610" w:type="dxa"/>
            <w:gridSpan w:val="4"/>
            <w:tcBorders>
              <w:right w:val="nil"/>
            </w:tcBorders>
            <w:vAlign w:val="center"/>
          </w:tcPr>
          <w:p w14:paraId="556F7428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Girl</w:t>
            </w:r>
          </w:p>
        </w:tc>
        <w:tc>
          <w:tcPr>
            <w:tcW w:w="524" w:type="dxa"/>
            <w:gridSpan w:val="2"/>
            <w:tcBorders>
              <w:left w:val="nil"/>
            </w:tcBorders>
            <w:vAlign w:val="center"/>
          </w:tcPr>
          <w:p w14:paraId="2FC80836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  <w:tc>
          <w:tcPr>
            <w:tcW w:w="1318" w:type="dxa"/>
            <w:gridSpan w:val="2"/>
            <w:tcBorders>
              <w:right w:val="nil"/>
            </w:tcBorders>
          </w:tcPr>
          <w:p w14:paraId="27EFC5C0" w14:textId="77777777" w:rsidR="00B322E8" w:rsidRPr="00406578" w:rsidRDefault="00B322E8" w:rsidP="00A42C9C">
            <w:pPr>
              <w:keepNext/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bookmarkStart w:id="14" w:name="_Toc237778054"/>
            <w:bookmarkStart w:id="15" w:name="_Toc237778763"/>
            <w:bookmarkStart w:id="16" w:name="_Toc237780464"/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Twin / Triplet</w:t>
            </w:r>
            <w:bookmarkEnd w:id="14"/>
            <w:bookmarkEnd w:id="15"/>
            <w:bookmarkEnd w:id="16"/>
          </w:p>
        </w:tc>
        <w:tc>
          <w:tcPr>
            <w:tcW w:w="567" w:type="dxa"/>
            <w:tcBorders>
              <w:left w:val="nil"/>
            </w:tcBorders>
            <w:vAlign w:val="center"/>
          </w:tcPr>
          <w:p w14:paraId="34823131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b/>
                <w:i/>
                <w:sz w:val="20"/>
                <w:szCs w:val="20"/>
              </w:rPr>
            </w:pPr>
            <w:r w:rsidRPr="00406578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  <w:tc>
          <w:tcPr>
            <w:tcW w:w="1234" w:type="dxa"/>
            <w:vAlign w:val="center"/>
          </w:tcPr>
          <w:p w14:paraId="01A5E17F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b/>
                <w:i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i/>
                <w:sz w:val="18"/>
                <w:szCs w:val="20"/>
              </w:rPr>
              <w:t>(please tick)</w:t>
            </w:r>
          </w:p>
        </w:tc>
      </w:tr>
      <w:tr w:rsidR="00B322E8" w:rsidRPr="00406578" w14:paraId="3371A13B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4D85A82C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 xml:space="preserve">3 </w:t>
            </w:r>
          </w:p>
        </w:tc>
        <w:tc>
          <w:tcPr>
            <w:tcW w:w="2592" w:type="dxa"/>
            <w:gridSpan w:val="7"/>
            <w:tcBorders>
              <w:left w:val="nil"/>
            </w:tcBorders>
            <w:vAlign w:val="center"/>
          </w:tcPr>
          <w:p w14:paraId="1B918165" w14:textId="592DDC42" w:rsidR="00B322E8" w:rsidRPr="00406578" w:rsidRDefault="00DE52CB" w:rsidP="00A42C9C">
            <w:pPr>
              <w:keepNext/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Primary School</w:t>
            </w:r>
          </w:p>
        </w:tc>
        <w:tc>
          <w:tcPr>
            <w:tcW w:w="3546" w:type="dxa"/>
            <w:gridSpan w:val="10"/>
            <w:tcBorders>
              <w:left w:val="nil"/>
            </w:tcBorders>
            <w:vAlign w:val="center"/>
          </w:tcPr>
          <w:p w14:paraId="381DB843" w14:textId="77777777" w:rsidR="00B322E8" w:rsidRPr="00406578" w:rsidRDefault="00B322E8" w:rsidP="00A42C9C">
            <w:pPr>
              <w:spacing w:after="0" w:line="259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42" w:type="dxa"/>
            <w:gridSpan w:val="4"/>
            <w:tcBorders>
              <w:left w:val="nil"/>
            </w:tcBorders>
            <w:vAlign w:val="bottom"/>
          </w:tcPr>
          <w:p w14:paraId="6732C17F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Tel No.</w:t>
            </w:r>
          </w:p>
        </w:tc>
        <w:tc>
          <w:tcPr>
            <w:tcW w:w="2843" w:type="dxa"/>
            <w:gridSpan w:val="3"/>
            <w:tcBorders>
              <w:left w:val="nil"/>
            </w:tcBorders>
            <w:vAlign w:val="center"/>
          </w:tcPr>
          <w:p w14:paraId="21361934" w14:textId="77777777" w:rsidR="00B322E8" w:rsidRPr="00406578" w:rsidRDefault="00B322E8" w:rsidP="00A42C9C">
            <w:pPr>
              <w:spacing w:after="0" w:line="259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B322E8" w:rsidRPr="00406578" w14:paraId="075413B5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294316E6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2592" w:type="dxa"/>
            <w:gridSpan w:val="7"/>
            <w:tcBorders>
              <w:left w:val="nil"/>
            </w:tcBorders>
            <w:vAlign w:val="center"/>
          </w:tcPr>
          <w:p w14:paraId="0DD22D74" w14:textId="77777777" w:rsidR="00B322E8" w:rsidRPr="00406578" w:rsidRDefault="00B322E8" w:rsidP="00A42C9C">
            <w:pPr>
              <w:keepNext/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bookmarkStart w:id="17" w:name="_Toc237778056"/>
            <w:bookmarkStart w:id="18" w:name="_Toc237778765"/>
            <w:bookmarkStart w:id="19" w:name="_Toc237780466"/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National Health Number</w:t>
            </w:r>
            <w:bookmarkEnd w:id="17"/>
            <w:bookmarkEnd w:id="18"/>
            <w:bookmarkEnd w:id="19"/>
          </w:p>
        </w:tc>
        <w:tc>
          <w:tcPr>
            <w:tcW w:w="7331" w:type="dxa"/>
            <w:gridSpan w:val="17"/>
            <w:tcBorders>
              <w:left w:val="nil"/>
            </w:tcBorders>
            <w:vAlign w:val="center"/>
          </w:tcPr>
          <w:p w14:paraId="532681F2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B322E8" w:rsidRPr="00406578" w14:paraId="559FD324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3F84C4B8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4</w:t>
            </w:r>
          </w:p>
        </w:tc>
        <w:tc>
          <w:tcPr>
            <w:tcW w:w="3544" w:type="dxa"/>
            <w:gridSpan w:val="9"/>
            <w:tcBorders>
              <w:left w:val="nil"/>
            </w:tcBorders>
            <w:vAlign w:val="center"/>
          </w:tcPr>
          <w:p w14:paraId="637BA8FF" w14:textId="77777777" w:rsidR="00B322E8" w:rsidRPr="00406578" w:rsidRDefault="00B322E8" w:rsidP="00B322E8">
            <w:pPr>
              <w:numPr>
                <w:ilvl w:val="0"/>
                <w:numId w:val="12"/>
              </w:numPr>
              <w:spacing w:after="0" w:line="259" w:lineRule="auto"/>
              <w:contextualSpacing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Name of parent(s)/guardian(s)</w:t>
            </w:r>
          </w:p>
        </w:tc>
        <w:tc>
          <w:tcPr>
            <w:tcW w:w="6379" w:type="dxa"/>
            <w:gridSpan w:val="15"/>
            <w:vAlign w:val="center"/>
          </w:tcPr>
          <w:p w14:paraId="1A0F3CE5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B322E8" w:rsidRPr="00406578" w14:paraId="70832B01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6F73DD86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318" w:type="dxa"/>
            <w:gridSpan w:val="3"/>
            <w:tcBorders>
              <w:left w:val="nil"/>
            </w:tcBorders>
            <w:vAlign w:val="center"/>
          </w:tcPr>
          <w:p w14:paraId="4B064887" w14:textId="77777777" w:rsidR="00B322E8" w:rsidRPr="00406578" w:rsidRDefault="00B322E8" w:rsidP="00B322E8">
            <w:pPr>
              <w:numPr>
                <w:ilvl w:val="0"/>
                <w:numId w:val="12"/>
              </w:numPr>
              <w:spacing w:after="0" w:line="259" w:lineRule="auto"/>
              <w:contextualSpacing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Address</w:t>
            </w:r>
          </w:p>
        </w:tc>
        <w:tc>
          <w:tcPr>
            <w:tcW w:w="8605" w:type="dxa"/>
            <w:gridSpan w:val="21"/>
            <w:tcBorders>
              <w:left w:val="nil"/>
            </w:tcBorders>
            <w:vAlign w:val="center"/>
          </w:tcPr>
          <w:p w14:paraId="4B193DC8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  <w:p w14:paraId="2263FA39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B322E8" w:rsidRPr="00406578" w14:paraId="737E04B9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7315BE72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177" w:type="dxa"/>
            <w:gridSpan w:val="2"/>
            <w:tcBorders>
              <w:left w:val="nil"/>
            </w:tcBorders>
            <w:vAlign w:val="center"/>
          </w:tcPr>
          <w:p w14:paraId="243809A3" w14:textId="77777777" w:rsidR="00B322E8" w:rsidRPr="00406578" w:rsidRDefault="00B322E8" w:rsidP="00A42C9C">
            <w:pPr>
              <w:keepNext/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bookmarkStart w:id="20" w:name="_Toc237778057"/>
            <w:bookmarkStart w:id="21" w:name="_Toc237778766"/>
            <w:bookmarkStart w:id="22" w:name="_Toc237780467"/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Postcode</w:t>
            </w:r>
            <w:bookmarkEnd w:id="20"/>
            <w:bookmarkEnd w:id="21"/>
            <w:bookmarkEnd w:id="22"/>
          </w:p>
        </w:tc>
        <w:tc>
          <w:tcPr>
            <w:tcW w:w="1415" w:type="dxa"/>
            <w:gridSpan w:val="5"/>
            <w:tcBorders>
              <w:left w:val="nil"/>
            </w:tcBorders>
            <w:vAlign w:val="center"/>
          </w:tcPr>
          <w:p w14:paraId="14D66D30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52" w:type="dxa"/>
            <w:gridSpan w:val="2"/>
            <w:vAlign w:val="center"/>
          </w:tcPr>
          <w:p w14:paraId="01277C0B" w14:textId="77777777" w:rsidR="00B322E8" w:rsidRPr="00406578" w:rsidRDefault="00B322E8" w:rsidP="00A42C9C">
            <w:pPr>
              <w:keepNext/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bookmarkStart w:id="23" w:name="_Toc237778058"/>
            <w:bookmarkStart w:id="24" w:name="_Toc237778767"/>
            <w:bookmarkStart w:id="25" w:name="_Toc237780468"/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Tel no</w:t>
            </w:r>
            <w:bookmarkEnd w:id="23"/>
            <w:bookmarkEnd w:id="24"/>
            <w:bookmarkEnd w:id="25"/>
          </w:p>
        </w:tc>
        <w:tc>
          <w:tcPr>
            <w:tcW w:w="2310" w:type="dxa"/>
            <w:gridSpan w:val="6"/>
            <w:vAlign w:val="center"/>
          </w:tcPr>
          <w:p w14:paraId="62CE6EE9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1" w:type="dxa"/>
            <w:gridSpan w:val="4"/>
            <w:vAlign w:val="center"/>
          </w:tcPr>
          <w:p w14:paraId="2481D456" w14:textId="77777777" w:rsidR="00B322E8" w:rsidRPr="00406578" w:rsidRDefault="00B322E8" w:rsidP="00A42C9C">
            <w:pPr>
              <w:keepNext/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bookmarkStart w:id="26" w:name="_Toc237778059"/>
            <w:bookmarkStart w:id="27" w:name="_Toc237778768"/>
            <w:bookmarkStart w:id="28" w:name="_Toc237780469"/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Email</w:t>
            </w:r>
            <w:bookmarkEnd w:id="26"/>
            <w:bookmarkEnd w:id="27"/>
            <w:bookmarkEnd w:id="28"/>
          </w:p>
        </w:tc>
        <w:tc>
          <w:tcPr>
            <w:tcW w:w="3218" w:type="dxa"/>
            <w:gridSpan w:val="5"/>
            <w:vAlign w:val="center"/>
          </w:tcPr>
          <w:p w14:paraId="23BBB791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B322E8" w:rsidRPr="00406578" w14:paraId="32A74BB9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44881F3F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 xml:space="preserve">5 </w:t>
            </w:r>
          </w:p>
        </w:tc>
        <w:tc>
          <w:tcPr>
            <w:tcW w:w="9923" w:type="dxa"/>
            <w:gridSpan w:val="24"/>
            <w:tcBorders>
              <w:left w:val="nil"/>
            </w:tcBorders>
            <w:vAlign w:val="center"/>
          </w:tcPr>
          <w:p w14:paraId="35239F69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Which council charges Council Tax for the address where your child lives?</w:t>
            </w:r>
          </w:p>
        </w:tc>
      </w:tr>
      <w:tr w:rsidR="00B322E8" w:rsidRPr="00406578" w14:paraId="70E764A1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5710C41C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6</w:t>
            </w:r>
          </w:p>
        </w:tc>
        <w:tc>
          <w:tcPr>
            <w:tcW w:w="9923" w:type="dxa"/>
            <w:gridSpan w:val="24"/>
            <w:tcBorders>
              <w:left w:val="nil"/>
            </w:tcBorders>
            <w:vAlign w:val="center"/>
          </w:tcPr>
          <w:p w14:paraId="39404016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If the child is not living permanently with the above parent(s)/guardian(s) please give:</w:t>
            </w:r>
          </w:p>
        </w:tc>
      </w:tr>
      <w:tr w:rsidR="00B322E8" w:rsidRPr="00406578" w14:paraId="76D96256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780C701E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395" w:type="dxa"/>
            <w:gridSpan w:val="10"/>
            <w:tcBorders>
              <w:left w:val="nil"/>
            </w:tcBorders>
            <w:vAlign w:val="center"/>
          </w:tcPr>
          <w:p w14:paraId="10362404" w14:textId="77777777" w:rsidR="00B322E8" w:rsidRPr="00406578" w:rsidRDefault="00B322E8" w:rsidP="00B322E8">
            <w:pPr>
              <w:numPr>
                <w:ilvl w:val="0"/>
                <w:numId w:val="13"/>
              </w:numPr>
              <w:spacing w:after="0" w:line="259" w:lineRule="auto"/>
              <w:contextualSpacing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Name of person child usually lives with</w:t>
            </w:r>
          </w:p>
        </w:tc>
        <w:tc>
          <w:tcPr>
            <w:tcW w:w="5528" w:type="dxa"/>
            <w:gridSpan w:val="14"/>
            <w:tcBorders>
              <w:left w:val="nil"/>
            </w:tcBorders>
            <w:vAlign w:val="center"/>
          </w:tcPr>
          <w:p w14:paraId="08105D56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B322E8" w:rsidRPr="00406578" w14:paraId="19E4DDDD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0C9E82FE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426" w:type="dxa"/>
            <w:gridSpan w:val="4"/>
            <w:tcBorders>
              <w:left w:val="nil"/>
            </w:tcBorders>
            <w:vAlign w:val="center"/>
          </w:tcPr>
          <w:p w14:paraId="38140697" w14:textId="77777777" w:rsidR="00B322E8" w:rsidRPr="00406578" w:rsidRDefault="00B322E8" w:rsidP="00B322E8">
            <w:pPr>
              <w:numPr>
                <w:ilvl w:val="0"/>
                <w:numId w:val="13"/>
              </w:numPr>
              <w:spacing w:after="0" w:line="259" w:lineRule="auto"/>
              <w:contextualSpacing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Address</w:t>
            </w:r>
          </w:p>
        </w:tc>
        <w:tc>
          <w:tcPr>
            <w:tcW w:w="8497" w:type="dxa"/>
            <w:gridSpan w:val="20"/>
            <w:tcBorders>
              <w:left w:val="nil"/>
            </w:tcBorders>
            <w:vAlign w:val="center"/>
          </w:tcPr>
          <w:p w14:paraId="734DB129" w14:textId="77777777" w:rsidR="00B322E8" w:rsidRPr="00406578" w:rsidRDefault="00B322E8" w:rsidP="00A42C9C">
            <w:pPr>
              <w:spacing w:after="0" w:line="259" w:lineRule="auto"/>
              <w:contextualSpacing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069257BA" w14:textId="77777777" w:rsidR="00B322E8" w:rsidRPr="00406578" w:rsidRDefault="00B322E8" w:rsidP="00A42C9C">
            <w:pPr>
              <w:spacing w:after="0" w:line="259" w:lineRule="auto"/>
              <w:contextualSpacing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373C285A" w14:textId="77777777" w:rsidR="00B322E8" w:rsidRPr="00406578" w:rsidRDefault="00B322E8" w:rsidP="00A42C9C">
            <w:pPr>
              <w:spacing w:after="0" w:line="259" w:lineRule="auto"/>
              <w:contextualSpacing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B322E8" w:rsidRPr="00406578" w14:paraId="0BB4BC21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7C20209A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160" w:type="dxa"/>
            <w:tcBorders>
              <w:left w:val="nil"/>
            </w:tcBorders>
            <w:vAlign w:val="center"/>
          </w:tcPr>
          <w:p w14:paraId="778FB26C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Postcode</w:t>
            </w:r>
          </w:p>
        </w:tc>
        <w:tc>
          <w:tcPr>
            <w:tcW w:w="3702" w:type="dxa"/>
            <w:gridSpan w:val="11"/>
            <w:vAlign w:val="center"/>
          </w:tcPr>
          <w:p w14:paraId="5EBCCA73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808" w:type="dxa"/>
            <w:gridSpan w:val="2"/>
            <w:vAlign w:val="center"/>
          </w:tcPr>
          <w:p w14:paraId="0BAF894E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Tel No</w:t>
            </w:r>
          </w:p>
        </w:tc>
        <w:tc>
          <w:tcPr>
            <w:tcW w:w="4253" w:type="dxa"/>
            <w:gridSpan w:val="10"/>
            <w:vAlign w:val="center"/>
          </w:tcPr>
          <w:p w14:paraId="68331B8C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B322E8" w:rsidRPr="00406578" w14:paraId="344F6833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2FA1F18A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923" w:type="dxa"/>
            <w:gridSpan w:val="24"/>
            <w:tcBorders>
              <w:left w:val="nil"/>
            </w:tcBorders>
            <w:vAlign w:val="center"/>
          </w:tcPr>
          <w:p w14:paraId="72BC13C5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Date when child started living with person at address in 6(b)</w:t>
            </w:r>
          </w:p>
        </w:tc>
      </w:tr>
      <w:tr w:rsidR="00B322E8" w:rsidRPr="00406578" w14:paraId="44B7E8F6" w14:textId="77777777" w:rsidTr="00A42C9C">
        <w:trPr>
          <w:trHeight w:val="340"/>
        </w:trPr>
        <w:tc>
          <w:tcPr>
            <w:tcW w:w="10490" w:type="dxa"/>
            <w:gridSpan w:val="25"/>
            <w:vAlign w:val="center"/>
          </w:tcPr>
          <w:p w14:paraId="655D3B46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i/>
                <w:sz w:val="20"/>
                <w:szCs w:val="20"/>
              </w:rPr>
              <w:t xml:space="preserve">If there is a shared parenting arrangement both parents must confirm the details </w:t>
            </w:r>
            <w:r w:rsidRPr="00406578">
              <w:rPr>
                <w:rFonts w:ascii="Arial Narrow" w:hAnsi="Arial Narrow" w:cs="Arial"/>
                <w:b/>
                <w:i/>
                <w:sz w:val="20"/>
                <w:szCs w:val="20"/>
              </w:rPr>
              <w:t>at the outset</w:t>
            </w:r>
            <w:r w:rsidRPr="00406578">
              <w:rPr>
                <w:rFonts w:ascii="Arial Narrow" w:hAnsi="Arial Narrow" w:cs="Arial"/>
                <w:i/>
                <w:sz w:val="20"/>
                <w:szCs w:val="20"/>
              </w:rPr>
              <w:t xml:space="preserve"> at question 13 (part 2) of this form (see the primary admission booklet, Section 2, paragraph B)</w:t>
            </w:r>
          </w:p>
        </w:tc>
      </w:tr>
    </w:tbl>
    <w:p w14:paraId="5E70FADC" w14:textId="77777777" w:rsidR="00B322E8" w:rsidRPr="00406578" w:rsidRDefault="00B322E8" w:rsidP="00B322E8">
      <w:pPr>
        <w:spacing w:after="0"/>
      </w:pPr>
    </w:p>
    <w:tbl>
      <w:tblPr>
        <w:tblStyle w:val="TableGrid1"/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743"/>
        <w:gridCol w:w="3502"/>
        <w:gridCol w:w="1275"/>
        <w:gridCol w:w="1418"/>
      </w:tblGrid>
      <w:tr w:rsidR="00B322E8" w:rsidRPr="00406578" w14:paraId="0B2873E1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2F54AD6E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7</w:t>
            </w:r>
          </w:p>
        </w:tc>
        <w:tc>
          <w:tcPr>
            <w:tcW w:w="9923" w:type="dxa"/>
            <w:gridSpan w:val="5"/>
            <w:tcBorders>
              <w:left w:val="nil"/>
            </w:tcBorders>
            <w:vAlign w:val="center"/>
          </w:tcPr>
          <w:p w14:paraId="5E8E10D4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Details of siblings who will be attending secondary school on 1 September 2027</w:t>
            </w:r>
            <w:r w:rsidRPr="00406578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406578">
              <w:rPr>
                <w:rFonts w:ascii="Arial Narrow" w:hAnsi="Arial Narrow" w:cs="Arial"/>
                <w:i/>
                <w:sz w:val="19"/>
                <w:szCs w:val="19"/>
              </w:rPr>
              <w:t>(Brothers &amp; sisters, stepchildren, half brothers &amp; sisters, adopted &amp; foster children living with the same family at the same address.)</w:t>
            </w:r>
          </w:p>
        </w:tc>
      </w:tr>
      <w:tr w:rsidR="00B322E8" w:rsidRPr="00406578" w14:paraId="64111C37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29F23091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</w:tcBorders>
            <w:vAlign w:val="center"/>
          </w:tcPr>
          <w:p w14:paraId="4B3DFC7F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Name</w:t>
            </w:r>
          </w:p>
        </w:tc>
        <w:tc>
          <w:tcPr>
            <w:tcW w:w="1743" w:type="dxa"/>
            <w:vAlign w:val="center"/>
          </w:tcPr>
          <w:p w14:paraId="240C7B77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Date of Birth</w:t>
            </w:r>
          </w:p>
        </w:tc>
        <w:tc>
          <w:tcPr>
            <w:tcW w:w="3502" w:type="dxa"/>
            <w:vAlign w:val="center"/>
          </w:tcPr>
          <w:p w14:paraId="0DE94A38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School</w:t>
            </w:r>
          </w:p>
        </w:tc>
        <w:tc>
          <w:tcPr>
            <w:tcW w:w="1275" w:type="dxa"/>
            <w:vAlign w:val="center"/>
          </w:tcPr>
          <w:p w14:paraId="49D0EC7B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 xml:space="preserve">Female </w:t>
            </w:r>
            <w:r w:rsidRPr="00406578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  <w:tc>
          <w:tcPr>
            <w:tcW w:w="1418" w:type="dxa"/>
            <w:vAlign w:val="center"/>
          </w:tcPr>
          <w:p w14:paraId="6F0D15FA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 xml:space="preserve">Male  </w:t>
            </w:r>
            <w:r w:rsidRPr="00406578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</w:tr>
      <w:tr w:rsidR="00B322E8" w:rsidRPr="00406578" w14:paraId="4285427C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7F7468AE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</w:tcBorders>
            <w:vAlign w:val="center"/>
          </w:tcPr>
          <w:p w14:paraId="2FE0E155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743" w:type="dxa"/>
            <w:vAlign w:val="center"/>
          </w:tcPr>
          <w:p w14:paraId="6131591C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502" w:type="dxa"/>
            <w:vAlign w:val="center"/>
          </w:tcPr>
          <w:p w14:paraId="3D348234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273E879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3AA2CCB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B322E8" w:rsidRPr="00406578" w14:paraId="321E5DAE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0D54679E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</w:tcBorders>
            <w:vAlign w:val="center"/>
          </w:tcPr>
          <w:p w14:paraId="7A17C055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743" w:type="dxa"/>
            <w:vAlign w:val="center"/>
          </w:tcPr>
          <w:p w14:paraId="7C3A75F6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502" w:type="dxa"/>
            <w:vAlign w:val="center"/>
          </w:tcPr>
          <w:p w14:paraId="69CC4C96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DA2F7D3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00A319E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B322E8" w:rsidRPr="00406578" w14:paraId="15E96F9D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51FCA989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</w:tcBorders>
            <w:vAlign w:val="center"/>
          </w:tcPr>
          <w:p w14:paraId="6500D7FD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743" w:type="dxa"/>
            <w:vAlign w:val="center"/>
          </w:tcPr>
          <w:p w14:paraId="6C6B0256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502" w:type="dxa"/>
            <w:vAlign w:val="center"/>
          </w:tcPr>
          <w:p w14:paraId="60459FFE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A17ABC3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9254589" w14:textId="77777777" w:rsidR="00B322E8" w:rsidRPr="00406578" w:rsidRDefault="00B322E8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376BA185" w14:textId="77777777" w:rsidR="00B322E8" w:rsidRPr="00406578" w:rsidRDefault="00B322E8" w:rsidP="00B322E8">
      <w:pPr>
        <w:spacing w:after="0"/>
        <w:rPr>
          <w:rFonts w:eastAsia="Calibri"/>
          <w:lang w:eastAsia="en-US"/>
        </w:rPr>
      </w:pPr>
      <w:r w:rsidRPr="00406578">
        <w:rPr>
          <w:rFonts w:eastAsia="Calibri"/>
          <w:lang w:eastAsia="en-US"/>
        </w:rPr>
        <w:tab/>
      </w:r>
    </w:p>
    <w:tbl>
      <w:tblPr>
        <w:tblStyle w:val="TableGrid1"/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992"/>
        <w:gridCol w:w="1560"/>
        <w:gridCol w:w="709"/>
        <w:gridCol w:w="851"/>
        <w:gridCol w:w="850"/>
        <w:gridCol w:w="142"/>
        <w:gridCol w:w="1275"/>
        <w:gridCol w:w="1275"/>
        <w:gridCol w:w="1418"/>
      </w:tblGrid>
      <w:tr w:rsidR="00B322E8" w:rsidRPr="00406578" w14:paraId="67EDD089" w14:textId="77777777" w:rsidTr="00A42C9C">
        <w:trPr>
          <w:trHeight w:val="340"/>
        </w:trPr>
        <w:tc>
          <w:tcPr>
            <w:tcW w:w="10490" w:type="dxa"/>
            <w:gridSpan w:val="11"/>
            <w:shd w:val="clear" w:color="auto" w:fill="F2F2F2"/>
            <w:vAlign w:val="bottom"/>
          </w:tcPr>
          <w:p w14:paraId="372029BC" w14:textId="77777777" w:rsidR="00B322E8" w:rsidRPr="00406578" w:rsidRDefault="00B322E8" w:rsidP="00A42C9C">
            <w:pPr>
              <w:keepNext/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lastRenderedPageBreak/>
              <w:br w:type="page"/>
            </w:r>
            <w:bookmarkStart w:id="29" w:name="_Toc237778060"/>
            <w:bookmarkStart w:id="30" w:name="_Toc237778769"/>
            <w:bookmarkStart w:id="31" w:name="_Toc237780470"/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Part 2 – Additional Information</w:t>
            </w:r>
            <w:bookmarkEnd w:id="29"/>
            <w:bookmarkEnd w:id="30"/>
            <w:bookmarkEnd w:id="31"/>
          </w:p>
        </w:tc>
      </w:tr>
      <w:tr w:rsidR="00B322E8" w:rsidRPr="00406578" w14:paraId="1C47909F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bottom"/>
          </w:tcPr>
          <w:p w14:paraId="2965FD4D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406578">
              <w:rPr>
                <w:rFonts w:ascii="Arial Narrow" w:hAnsi="Arial Narrow" w:cs="Arial"/>
                <w:b/>
                <w:sz w:val="18"/>
                <w:szCs w:val="18"/>
              </w:rPr>
              <w:t>8</w:t>
            </w:r>
          </w:p>
        </w:tc>
        <w:tc>
          <w:tcPr>
            <w:tcW w:w="7230" w:type="dxa"/>
            <w:gridSpan w:val="8"/>
            <w:tcBorders>
              <w:left w:val="nil"/>
            </w:tcBorders>
            <w:vAlign w:val="bottom"/>
          </w:tcPr>
          <w:p w14:paraId="48B32B2B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Does the child have an Education, Health and Care Plan (EHC Plan)</w:t>
            </w:r>
          </w:p>
        </w:tc>
        <w:tc>
          <w:tcPr>
            <w:tcW w:w="1275" w:type="dxa"/>
            <w:vAlign w:val="bottom"/>
          </w:tcPr>
          <w:p w14:paraId="1C8BF34E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 xml:space="preserve">Yes </w:t>
            </w:r>
            <w:r w:rsidRPr="00406578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  <w:tc>
          <w:tcPr>
            <w:tcW w:w="1418" w:type="dxa"/>
            <w:vAlign w:val="bottom"/>
          </w:tcPr>
          <w:p w14:paraId="4001B347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 xml:space="preserve">No </w:t>
            </w:r>
            <w:r w:rsidRPr="00406578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</w:tr>
      <w:tr w:rsidR="00B322E8" w:rsidRPr="00406578" w14:paraId="1AB6543A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bottom"/>
          </w:tcPr>
          <w:p w14:paraId="0083F7D6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7230" w:type="dxa"/>
            <w:gridSpan w:val="8"/>
            <w:tcBorders>
              <w:left w:val="nil"/>
            </w:tcBorders>
            <w:vAlign w:val="bottom"/>
          </w:tcPr>
          <w:p w14:paraId="61C77893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Is the child known to an Educational Psychologist?</w:t>
            </w:r>
          </w:p>
        </w:tc>
        <w:tc>
          <w:tcPr>
            <w:tcW w:w="1275" w:type="dxa"/>
            <w:vAlign w:val="bottom"/>
          </w:tcPr>
          <w:p w14:paraId="3C698335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 xml:space="preserve">Yes </w:t>
            </w:r>
            <w:r w:rsidRPr="00406578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  <w:tc>
          <w:tcPr>
            <w:tcW w:w="1418" w:type="dxa"/>
            <w:vAlign w:val="bottom"/>
          </w:tcPr>
          <w:p w14:paraId="36DB6B76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 xml:space="preserve">No </w:t>
            </w:r>
            <w:r w:rsidRPr="00406578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</w:tr>
      <w:tr w:rsidR="00B322E8" w:rsidRPr="00406578" w14:paraId="17DEF0A3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bottom"/>
          </w:tcPr>
          <w:p w14:paraId="5FC9FE0D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406578">
              <w:rPr>
                <w:rFonts w:ascii="Arial Narrow" w:hAnsi="Arial Narrow" w:cs="Arial"/>
                <w:b/>
                <w:sz w:val="18"/>
                <w:szCs w:val="18"/>
              </w:rPr>
              <w:t>9</w:t>
            </w:r>
          </w:p>
        </w:tc>
        <w:tc>
          <w:tcPr>
            <w:tcW w:w="4112" w:type="dxa"/>
            <w:gridSpan w:val="4"/>
            <w:tcBorders>
              <w:left w:val="nil"/>
            </w:tcBorders>
            <w:vAlign w:val="bottom"/>
          </w:tcPr>
          <w:p w14:paraId="63240F6A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 xml:space="preserve">Do you consider your child to have a disability?  </w:t>
            </w:r>
            <w:r w:rsidRPr="00406578">
              <w:rPr>
                <w:rFonts w:ascii="Arial Narrow" w:hAnsi="Arial Narrow" w:cs="Arial"/>
                <w:i/>
                <w:sz w:val="18"/>
                <w:szCs w:val="20"/>
              </w:rPr>
              <w:t>If yes, please give description</w:t>
            </w:r>
          </w:p>
        </w:tc>
        <w:tc>
          <w:tcPr>
            <w:tcW w:w="851" w:type="dxa"/>
            <w:vAlign w:val="bottom"/>
          </w:tcPr>
          <w:p w14:paraId="7970356A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 xml:space="preserve">Yes </w:t>
            </w:r>
            <w:r w:rsidRPr="00406578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  <w:tc>
          <w:tcPr>
            <w:tcW w:w="850" w:type="dxa"/>
            <w:vAlign w:val="bottom"/>
          </w:tcPr>
          <w:p w14:paraId="60BE1087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 xml:space="preserve">No </w:t>
            </w:r>
            <w:r w:rsidRPr="00406578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  <w:tc>
          <w:tcPr>
            <w:tcW w:w="4110" w:type="dxa"/>
            <w:gridSpan w:val="4"/>
            <w:tcBorders>
              <w:left w:val="nil"/>
            </w:tcBorders>
            <w:vAlign w:val="bottom"/>
          </w:tcPr>
          <w:p w14:paraId="768CEFF8" w14:textId="77777777" w:rsidR="00B322E8" w:rsidRPr="00406578" w:rsidRDefault="00B322E8" w:rsidP="00A42C9C">
            <w:pPr>
              <w:keepNext/>
              <w:spacing w:after="0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406578">
              <w:rPr>
                <w:rFonts w:ascii="Arial Narrow" w:hAnsi="Arial Narrow" w:cs="Arial"/>
                <w:b/>
                <w:sz w:val="16"/>
                <w:szCs w:val="16"/>
              </w:rPr>
              <w:t>Description</w:t>
            </w:r>
          </w:p>
        </w:tc>
      </w:tr>
      <w:tr w:rsidR="00B322E8" w:rsidRPr="00406578" w14:paraId="7037C7E9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bottom"/>
          </w:tcPr>
          <w:p w14:paraId="5EC25449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406578">
              <w:rPr>
                <w:rFonts w:ascii="Arial Narrow" w:hAnsi="Arial Narrow" w:cs="Arial"/>
                <w:b/>
                <w:sz w:val="18"/>
                <w:szCs w:val="18"/>
              </w:rPr>
              <w:t>10a</w:t>
            </w:r>
          </w:p>
        </w:tc>
        <w:tc>
          <w:tcPr>
            <w:tcW w:w="7230" w:type="dxa"/>
            <w:gridSpan w:val="8"/>
            <w:tcBorders>
              <w:left w:val="nil"/>
            </w:tcBorders>
            <w:vAlign w:val="bottom"/>
          </w:tcPr>
          <w:p w14:paraId="602861C3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Is the child in care to any local authority?</w:t>
            </w:r>
          </w:p>
        </w:tc>
        <w:tc>
          <w:tcPr>
            <w:tcW w:w="1275" w:type="dxa"/>
            <w:vAlign w:val="bottom"/>
          </w:tcPr>
          <w:p w14:paraId="083B6F9A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 xml:space="preserve">Yes </w:t>
            </w:r>
            <w:r w:rsidRPr="00406578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  <w:tc>
          <w:tcPr>
            <w:tcW w:w="1418" w:type="dxa"/>
            <w:vAlign w:val="bottom"/>
          </w:tcPr>
          <w:p w14:paraId="6B3520CA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 xml:space="preserve">No </w:t>
            </w:r>
            <w:r w:rsidRPr="00406578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</w:tr>
      <w:tr w:rsidR="00B322E8" w:rsidRPr="00406578" w14:paraId="7B67517D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bottom"/>
          </w:tcPr>
          <w:p w14:paraId="26FD3074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406578">
              <w:rPr>
                <w:rFonts w:ascii="Arial Narrow" w:hAnsi="Arial Narrow" w:cs="Arial"/>
                <w:b/>
                <w:sz w:val="18"/>
                <w:szCs w:val="18"/>
              </w:rPr>
              <w:t>10b</w:t>
            </w:r>
          </w:p>
        </w:tc>
        <w:tc>
          <w:tcPr>
            <w:tcW w:w="7230" w:type="dxa"/>
            <w:gridSpan w:val="8"/>
            <w:tcBorders>
              <w:left w:val="nil"/>
            </w:tcBorders>
            <w:vAlign w:val="bottom"/>
          </w:tcPr>
          <w:p w14:paraId="5A38A0E4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Was the child previously in care and now adopted?</w:t>
            </w:r>
          </w:p>
        </w:tc>
        <w:tc>
          <w:tcPr>
            <w:tcW w:w="1275" w:type="dxa"/>
            <w:vAlign w:val="bottom"/>
          </w:tcPr>
          <w:p w14:paraId="498120FF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 xml:space="preserve">Yes </w:t>
            </w:r>
            <w:r w:rsidRPr="00406578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  <w:tc>
          <w:tcPr>
            <w:tcW w:w="1418" w:type="dxa"/>
            <w:vAlign w:val="bottom"/>
          </w:tcPr>
          <w:p w14:paraId="79DBAC20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 xml:space="preserve">No </w:t>
            </w:r>
            <w:r w:rsidRPr="00406578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</w:tr>
      <w:tr w:rsidR="00B322E8" w:rsidRPr="00406578" w14:paraId="19A52B68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bottom"/>
          </w:tcPr>
          <w:p w14:paraId="45AE3101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406578">
              <w:rPr>
                <w:rFonts w:ascii="Arial Narrow" w:hAnsi="Arial Narrow" w:cs="Arial"/>
                <w:b/>
                <w:sz w:val="18"/>
                <w:szCs w:val="18"/>
              </w:rPr>
              <w:t>10c</w:t>
            </w:r>
          </w:p>
        </w:tc>
        <w:tc>
          <w:tcPr>
            <w:tcW w:w="7230" w:type="dxa"/>
            <w:gridSpan w:val="8"/>
            <w:tcBorders>
              <w:left w:val="nil"/>
            </w:tcBorders>
            <w:vAlign w:val="bottom"/>
          </w:tcPr>
          <w:p w14:paraId="469AD24C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Is there a residence, guardianship or accommodation order?</w:t>
            </w:r>
          </w:p>
        </w:tc>
        <w:tc>
          <w:tcPr>
            <w:tcW w:w="1275" w:type="dxa"/>
            <w:vAlign w:val="bottom"/>
          </w:tcPr>
          <w:p w14:paraId="3C828CC5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 xml:space="preserve">Yes </w:t>
            </w:r>
            <w:r w:rsidRPr="00406578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  <w:tc>
          <w:tcPr>
            <w:tcW w:w="1418" w:type="dxa"/>
            <w:vAlign w:val="bottom"/>
          </w:tcPr>
          <w:p w14:paraId="775F2F44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 xml:space="preserve">No </w:t>
            </w:r>
            <w:r w:rsidRPr="00406578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</w:tr>
      <w:tr w:rsidR="00B322E8" w:rsidRPr="00406578" w14:paraId="4825BD2F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bottom"/>
          </w:tcPr>
          <w:p w14:paraId="707EF73D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403" w:type="dxa"/>
            <w:gridSpan w:val="3"/>
            <w:tcBorders>
              <w:left w:val="nil"/>
            </w:tcBorders>
            <w:vAlign w:val="bottom"/>
          </w:tcPr>
          <w:p w14:paraId="51DFE3C8" w14:textId="77777777" w:rsidR="00B322E8" w:rsidRPr="00406578" w:rsidRDefault="00B322E8" w:rsidP="00A42C9C">
            <w:pPr>
              <w:keepNext/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bookmarkStart w:id="32" w:name="_Toc237778061"/>
            <w:bookmarkStart w:id="33" w:name="_Toc237778770"/>
            <w:bookmarkStart w:id="34" w:name="_Toc237780471"/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Name of relevant Local Authority</w:t>
            </w:r>
            <w:bookmarkEnd w:id="32"/>
            <w:bookmarkEnd w:id="33"/>
            <w:bookmarkEnd w:id="34"/>
          </w:p>
        </w:tc>
        <w:tc>
          <w:tcPr>
            <w:tcW w:w="6520" w:type="dxa"/>
            <w:gridSpan w:val="7"/>
            <w:tcBorders>
              <w:left w:val="nil"/>
            </w:tcBorders>
            <w:vAlign w:val="bottom"/>
          </w:tcPr>
          <w:p w14:paraId="15325CFB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B322E8" w:rsidRPr="00406578" w14:paraId="26113741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bottom"/>
          </w:tcPr>
          <w:p w14:paraId="6AD79029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403" w:type="dxa"/>
            <w:gridSpan w:val="3"/>
            <w:tcBorders>
              <w:left w:val="nil"/>
            </w:tcBorders>
            <w:vAlign w:val="bottom"/>
          </w:tcPr>
          <w:p w14:paraId="6AC257CC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Name of Social Worker</w:t>
            </w:r>
          </w:p>
        </w:tc>
        <w:tc>
          <w:tcPr>
            <w:tcW w:w="6520" w:type="dxa"/>
            <w:gridSpan w:val="7"/>
            <w:vAlign w:val="bottom"/>
          </w:tcPr>
          <w:p w14:paraId="3CAF2452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B322E8" w:rsidRPr="00406578" w14:paraId="06984266" w14:textId="77777777" w:rsidTr="00A42C9C">
        <w:trPr>
          <w:trHeight w:val="340"/>
        </w:trPr>
        <w:tc>
          <w:tcPr>
            <w:tcW w:w="567" w:type="dxa"/>
            <w:tcBorders>
              <w:bottom w:val="single" w:sz="4" w:space="0" w:color="auto"/>
              <w:right w:val="nil"/>
            </w:tcBorders>
            <w:vAlign w:val="bottom"/>
          </w:tcPr>
          <w:p w14:paraId="7D818DCE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406578">
              <w:rPr>
                <w:rFonts w:ascii="Arial Narrow" w:hAnsi="Arial Narrow" w:cs="Arial"/>
                <w:b/>
                <w:sz w:val="18"/>
                <w:szCs w:val="18"/>
              </w:rPr>
              <w:t>11</w:t>
            </w:r>
          </w:p>
        </w:tc>
        <w:tc>
          <w:tcPr>
            <w:tcW w:w="7230" w:type="dxa"/>
            <w:gridSpan w:val="8"/>
            <w:tcBorders>
              <w:left w:val="nil"/>
              <w:bottom w:val="single" w:sz="4" w:space="0" w:color="auto"/>
            </w:tcBorders>
            <w:vAlign w:val="bottom"/>
          </w:tcPr>
          <w:p w14:paraId="6E2A05D4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sz w:val="16"/>
                <w:szCs w:val="16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 xml:space="preserve">Is the child subject to a private fostering arrangement? 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14:paraId="5D2E88BB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 xml:space="preserve">Yes </w:t>
            </w:r>
            <w:r w:rsidRPr="00406578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5D404B5E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 xml:space="preserve">No </w:t>
            </w:r>
            <w:r w:rsidRPr="00406578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</w:tr>
      <w:tr w:rsidR="00B322E8" w:rsidRPr="00406578" w14:paraId="709300D8" w14:textId="77777777" w:rsidTr="00A42C9C">
        <w:trPr>
          <w:trHeight w:val="340"/>
        </w:trPr>
        <w:tc>
          <w:tcPr>
            <w:tcW w:w="567" w:type="dxa"/>
            <w:tcBorders>
              <w:bottom w:val="single" w:sz="4" w:space="0" w:color="auto"/>
              <w:right w:val="nil"/>
            </w:tcBorders>
            <w:vAlign w:val="bottom"/>
          </w:tcPr>
          <w:p w14:paraId="1A37F017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left w:val="nil"/>
              <w:bottom w:val="single" w:sz="4" w:space="0" w:color="auto"/>
            </w:tcBorders>
            <w:vAlign w:val="bottom"/>
          </w:tcPr>
          <w:p w14:paraId="6F025C33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Contact agency</w:t>
            </w:r>
          </w:p>
        </w:tc>
        <w:tc>
          <w:tcPr>
            <w:tcW w:w="3120" w:type="dxa"/>
            <w:gridSpan w:val="3"/>
            <w:tcBorders>
              <w:left w:val="nil"/>
              <w:bottom w:val="single" w:sz="4" w:space="0" w:color="auto"/>
            </w:tcBorders>
            <w:vAlign w:val="bottom"/>
          </w:tcPr>
          <w:p w14:paraId="4897F30F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nil"/>
              <w:bottom w:val="single" w:sz="4" w:space="0" w:color="auto"/>
            </w:tcBorders>
            <w:vAlign w:val="bottom"/>
          </w:tcPr>
          <w:p w14:paraId="08545AE6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sz w:val="16"/>
                <w:szCs w:val="16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Tel No</w:t>
            </w:r>
          </w:p>
        </w:tc>
        <w:tc>
          <w:tcPr>
            <w:tcW w:w="3968" w:type="dxa"/>
            <w:gridSpan w:val="3"/>
            <w:tcBorders>
              <w:left w:val="nil"/>
              <w:bottom w:val="single" w:sz="4" w:space="0" w:color="auto"/>
            </w:tcBorders>
            <w:vAlign w:val="bottom"/>
          </w:tcPr>
          <w:p w14:paraId="272FD1DE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B322E8" w:rsidRPr="00406578" w14:paraId="752A4703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bottom"/>
          </w:tcPr>
          <w:p w14:paraId="52945E72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406578">
              <w:rPr>
                <w:rFonts w:ascii="Arial Narrow" w:hAnsi="Arial Narrow" w:cs="Arial"/>
                <w:b/>
                <w:sz w:val="18"/>
                <w:szCs w:val="18"/>
              </w:rPr>
              <w:t>12</w:t>
            </w:r>
          </w:p>
        </w:tc>
        <w:tc>
          <w:tcPr>
            <w:tcW w:w="7230" w:type="dxa"/>
            <w:gridSpan w:val="8"/>
            <w:tcBorders>
              <w:left w:val="nil"/>
            </w:tcBorders>
            <w:vAlign w:val="bottom"/>
          </w:tcPr>
          <w:p w14:paraId="20F81E8C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sz w:val="16"/>
                <w:szCs w:val="16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Does a parent / guardian work at any of your school preferences?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14:paraId="69B8A03F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 xml:space="preserve">Yes </w:t>
            </w:r>
            <w:r w:rsidRPr="00406578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6AE88459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 xml:space="preserve">No </w:t>
            </w:r>
            <w:r w:rsidRPr="00406578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</w:tr>
      <w:tr w:rsidR="00B322E8" w:rsidRPr="00406578" w14:paraId="4FCE8003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bottom"/>
          </w:tcPr>
          <w:p w14:paraId="71F32184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nil"/>
            </w:tcBorders>
            <w:vAlign w:val="bottom"/>
          </w:tcPr>
          <w:p w14:paraId="1759C6A8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sz w:val="20"/>
                <w:szCs w:val="16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Name</w:t>
            </w:r>
          </w:p>
        </w:tc>
        <w:tc>
          <w:tcPr>
            <w:tcW w:w="4112" w:type="dxa"/>
            <w:gridSpan w:val="4"/>
            <w:tcBorders>
              <w:left w:val="nil"/>
            </w:tcBorders>
            <w:vAlign w:val="bottom"/>
          </w:tcPr>
          <w:p w14:paraId="6A26DEB0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nil"/>
            </w:tcBorders>
            <w:vAlign w:val="bottom"/>
          </w:tcPr>
          <w:p w14:paraId="703A06F6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sz w:val="16"/>
                <w:szCs w:val="16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School</w:t>
            </w:r>
          </w:p>
        </w:tc>
        <w:tc>
          <w:tcPr>
            <w:tcW w:w="3968" w:type="dxa"/>
            <w:gridSpan w:val="3"/>
            <w:tcBorders>
              <w:left w:val="nil"/>
            </w:tcBorders>
            <w:vAlign w:val="bottom"/>
          </w:tcPr>
          <w:p w14:paraId="7D2A0353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B322E8" w:rsidRPr="00406578" w14:paraId="45B3E3FA" w14:textId="77777777" w:rsidTr="00A42C9C">
        <w:trPr>
          <w:trHeight w:val="340"/>
        </w:trPr>
        <w:tc>
          <w:tcPr>
            <w:tcW w:w="567" w:type="dxa"/>
            <w:tcBorders>
              <w:bottom w:val="single" w:sz="4" w:space="0" w:color="auto"/>
              <w:right w:val="nil"/>
            </w:tcBorders>
            <w:vAlign w:val="bottom"/>
          </w:tcPr>
          <w:p w14:paraId="4011CC7B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vAlign w:val="bottom"/>
          </w:tcPr>
          <w:p w14:paraId="05DE58EA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sz w:val="20"/>
                <w:szCs w:val="16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Name</w:t>
            </w:r>
          </w:p>
        </w:tc>
        <w:tc>
          <w:tcPr>
            <w:tcW w:w="4112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14:paraId="3E05AE66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nil"/>
              <w:bottom w:val="single" w:sz="4" w:space="0" w:color="auto"/>
            </w:tcBorders>
            <w:vAlign w:val="bottom"/>
          </w:tcPr>
          <w:p w14:paraId="7B004B07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sz w:val="16"/>
                <w:szCs w:val="16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20"/>
              </w:rPr>
              <w:t>School</w:t>
            </w:r>
          </w:p>
        </w:tc>
        <w:tc>
          <w:tcPr>
            <w:tcW w:w="3968" w:type="dxa"/>
            <w:gridSpan w:val="3"/>
            <w:tcBorders>
              <w:left w:val="nil"/>
              <w:bottom w:val="single" w:sz="4" w:space="0" w:color="auto"/>
            </w:tcBorders>
            <w:vAlign w:val="bottom"/>
          </w:tcPr>
          <w:p w14:paraId="554B52CA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B322E8" w:rsidRPr="00406578" w14:paraId="35F86F53" w14:textId="77777777" w:rsidTr="00A42C9C">
        <w:trPr>
          <w:trHeight w:val="340"/>
        </w:trPr>
        <w:tc>
          <w:tcPr>
            <w:tcW w:w="567" w:type="dxa"/>
            <w:tcBorders>
              <w:top w:val="single" w:sz="4" w:space="0" w:color="auto"/>
              <w:right w:val="nil"/>
            </w:tcBorders>
          </w:tcPr>
          <w:p w14:paraId="213DCA6F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18"/>
              </w:rPr>
              <w:t>13</w:t>
            </w:r>
          </w:p>
        </w:tc>
        <w:tc>
          <w:tcPr>
            <w:tcW w:w="9923" w:type="dxa"/>
            <w:gridSpan w:val="10"/>
            <w:tcBorders>
              <w:top w:val="single" w:sz="4" w:space="0" w:color="auto"/>
              <w:left w:val="nil"/>
            </w:tcBorders>
            <w:vAlign w:val="bottom"/>
          </w:tcPr>
          <w:p w14:paraId="5A8BCB48" w14:textId="77777777" w:rsidR="00B322E8" w:rsidRPr="00406578" w:rsidRDefault="00B322E8" w:rsidP="00A42C9C">
            <w:pPr>
              <w:keepNext/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16"/>
              </w:rPr>
              <w:t>Additional information to support your application may be provided here.</w:t>
            </w:r>
          </w:p>
          <w:p w14:paraId="40026385" w14:textId="77777777" w:rsidR="00B322E8" w:rsidRPr="00406578" w:rsidRDefault="00B322E8" w:rsidP="00A42C9C">
            <w:pPr>
              <w:keepNext/>
              <w:spacing w:after="0"/>
              <w:rPr>
                <w:rFonts w:ascii="Arial Narrow" w:hAnsi="Arial Narrow" w:cs="Arial"/>
                <w:i/>
                <w:sz w:val="20"/>
              </w:rPr>
            </w:pPr>
            <w:r w:rsidRPr="00406578">
              <w:rPr>
                <w:rFonts w:ascii="Arial Narrow" w:hAnsi="Arial Narrow" w:cs="Arial"/>
                <w:i/>
                <w:sz w:val="20"/>
              </w:rPr>
              <w:t>This can be medical, social or welfare information relating to the pupil and / or the family.  Evidence from an appropriate professional (e.g. doctor, health visitor, social worker) can be attached.  Please continue on a separate sheet if necessary.</w:t>
            </w:r>
          </w:p>
          <w:p w14:paraId="36B0C167" w14:textId="77777777" w:rsidR="00B322E8" w:rsidRPr="00406578" w:rsidRDefault="00B322E8" w:rsidP="00A42C9C">
            <w:pPr>
              <w:keepNext/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bookmarkStart w:id="35" w:name="_Toc237778062"/>
            <w:bookmarkStart w:id="36" w:name="_Toc237778771"/>
            <w:bookmarkStart w:id="37" w:name="_Toc237780472"/>
            <w:r w:rsidRPr="00406578">
              <w:rPr>
                <w:rFonts w:ascii="Arial Narrow" w:hAnsi="Arial Narrow" w:cs="Arial"/>
                <w:b/>
                <w:sz w:val="20"/>
              </w:rPr>
              <w:t>Please do not include religious information in this section – see part 3 below *</w:t>
            </w:r>
            <w:bookmarkEnd w:id="35"/>
            <w:bookmarkEnd w:id="36"/>
            <w:bookmarkEnd w:id="37"/>
            <w:r w:rsidRPr="00406578">
              <w:rPr>
                <w:rFonts w:ascii="Arial Narrow" w:hAnsi="Arial Narrow" w:cs="Arial"/>
                <w:b/>
                <w:sz w:val="20"/>
              </w:rPr>
              <w:t xml:space="preserve"> </w:t>
            </w:r>
          </w:p>
        </w:tc>
      </w:tr>
      <w:tr w:rsidR="00B322E8" w:rsidRPr="00406578" w14:paraId="29437762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bottom"/>
          </w:tcPr>
          <w:p w14:paraId="16D39401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8"/>
              </w:rPr>
            </w:pPr>
          </w:p>
        </w:tc>
        <w:tc>
          <w:tcPr>
            <w:tcW w:w="9923" w:type="dxa"/>
            <w:gridSpan w:val="10"/>
            <w:tcBorders>
              <w:left w:val="nil"/>
            </w:tcBorders>
            <w:vAlign w:val="bottom"/>
          </w:tcPr>
          <w:p w14:paraId="4DE19D77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18"/>
                <w:szCs w:val="16"/>
              </w:rPr>
            </w:pPr>
          </w:p>
          <w:p w14:paraId="6362B36C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18"/>
                <w:szCs w:val="16"/>
              </w:rPr>
            </w:pPr>
          </w:p>
          <w:p w14:paraId="5C8A243A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18"/>
                <w:szCs w:val="16"/>
              </w:rPr>
            </w:pPr>
          </w:p>
          <w:p w14:paraId="3A9CB7C9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18"/>
                <w:szCs w:val="16"/>
              </w:rPr>
            </w:pPr>
          </w:p>
        </w:tc>
      </w:tr>
    </w:tbl>
    <w:p w14:paraId="1C47AA85" w14:textId="77777777" w:rsidR="00B322E8" w:rsidRPr="00406578" w:rsidRDefault="00B322E8" w:rsidP="00B322E8">
      <w:pPr>
        <w:spacing w:after="0"/>
      </w:pPr>
    </w:p>
    <w:tbl>
      <w:tblPr>
        <w:tblStyle w:val="TableGrid1"/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4"/>
        <w:gridCol w:w="2972"/>
        <w:gridCol w:w="709"/>
        <w:gridCol w:w="713"/>
        <w:gridCol w:w="3114"/>
        <w:gridCol w:w="709"/>
        <w:gridCol w:w="709"/>
      </w:tblGrid>
      <w:tr w:rsidR="00B322E8" w:rsidRPr="00406578" w14:paraId="4059186D" w14:textId="77777777" w:rsidTr="00A42C9C">
        <w:trPr>
          <w:trHeight w:val="340"/>
        </w:trPr>
        <w:tc>
          <w:tcPr>
            <w:tcW w:w="10490" w:type="dxa"/>
            <w:gridSpan w:val="7"/>
            <w:shd w:val="clear" w:color="auto" w:fill="F2F2F2"/>
            <w:vAlign w:val="center"/>
          </w:tcPr>
          <w:p w14:paraId="04656179" w14:textId="77777777" w:rsidR="00B322E8" w:rsidRPr="00406578" w:rsidRDefault="00B322E8" w:rsidP="00A42C9C">
            <w:pPr>
              <w:keepNext/>
              <w:spacing w:after="0"/>
              <w:rPr>
                <w:rFonts w:ascii="Arial Narrow" w:hAnsi="Arial Narrow" w:cs="Arial"/>
                <w:b/>
                <w:sz w:val="18"/>
                <w:szCs w:val="16"/>
              </w:rPr>
            </w:pPr>
            <w:bookmarkStart w:id="38" w:name="_Toc237778063"/>
            <w:bookmarkStart w:id="39" w:name="_Toc237778772"/>
            <w:bookmarkStart w:id="40" w:name="_Toc237780473"/>
            <w:r w:rsidRPr="00406578">
              <w:rPr>
                <w:rFonts w:ascii="Arial Narrow" w:hAnsi="Arial Narrow" w:cs="Arial"/>
                <w:b/>
                <w:sz w:val="20"/>
                <w:szCs w:val="16"/>
              </w:rPr>
              <w:t>Part 3 – Statement of Preferences</w:t>
            </w:r>
            <w:bookmarkEnd w:id="38"/>
            <w:bookmarkEnd w:id="39"/>
            <w:bookmarkEnd w:id="40"/>
          </w:p>
        </w:tc>
      </w:tr>
      <w:tr w:rsidR="00B322E8" w:rsidRPr="00406578" w14:paraId="2FC280AB" w14:textId="77777777" w:rsidTr="00A42C9C">
        <w:trPr>
          <w:trHeight w:val="340"/>
        </w:trPr>
        <w:tc>
          <w:tcPr>
            <w:tcW w:w="10490" w:type="dxa"/>
            <w:gridSpan w:val="7"/>
            <w:vAlign w:val="center"/>
          </w:tcPr>
          <w:p w14:paraId="350AF3A7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sz w:val="20"/>
                <w:szCs w:val="16"/>
              </w:rPr>
            </w:pPr>
            <w:r w:rsidRPr="00406578">
              <w:rPr>
                <w:rFonts w:ascii="Arial Narrow" w:hAnsi="Arial Narrow" w:cs="Arial"/>
                <w:sz w:val="20"/>
                <w:szCs w:val="16"/>
              </w:rPr>
              <w:t xml:space="preserve">Please state clearly your 3 primary preferences for the child.  All primary preferences will be considered equally.  You are therefore </w:t>
            </w:r>
            <w:r w:rsidRPr="00406578">
              <w:rPr>
                <w:rFonts w:ascii="Arial Narrow" w:hAnsi="Arial Narrow" w:cs="Arial"/>
                <w:b/>
                <w:sz w:val="20"/>
                <w:szCs w:val="16"/>
              </w:rPr>
              <w:t xml:space="preserve">strongly advised </w:t>
            </w:r>
            <w:r w:rsidRPr="00406578">
              <w:rPr>
                <w:rFonts w:ascii="Arial Narrow" w:hAnsi="Arial Narrow" w:cs="Arial"/>
                <w:sz w:val="20"/>
                <w:szCs w:val="16"/>
              </w:rPr>
              <w:t>to use all 3 preferences and to name 3 different establishments.</w:t>
            </w:r>
          </w:p>
          <w:p w14:paraId="00321049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sz w:val="20"/>
                <w:szCs w:val="16"/>
              </w:rPr>
            </w:pPr>
            <w:r w:rsidRPr="00406578">
              <w:rPr>
                <w:rFonts w:ascii="Arial Narrow" w:hAnsi="Arial Narrow" w:cs="Arial"/>
                <w:sz w:val="20"/>
                <w:szCs w:val="16"/>
              </w:rPr>
              <w:t xml:space="preserve">Where more than one offer would be possible, the school which has an available place and which you have ranked highest priority will become the single offer.  </w:t>
            </w:r>
          </w:p>
          <w:p w14:paraId="1BA75FFE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16"/>
              </w:rPr>
              <w:t xml:space="preserve">Your list of preferences may include schools within or outside of Lancashire.  Your preferences may include Community and Voluntary Controlled Schools, Voluntary Aided Schools, Free Schools, Foundation Schools and Academies. </w:t>
            </w:r>
          </w:p>
          <w:p w14:paraId="7F1A51D6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sz w:val="18"/>
                <w:szCs w:val="16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16"/>
              </w:rPr>
              <w:t xml:space="preserve">Independent / Private Schools must </w:t>
            </w:r>
            <w:r w:rsidRPr="00406578">
              <w:rPr>
                <w:rFonts w:ascii="Arial Narrow" w:hAnsi="Arial Narrow" w:cs="Arial"/>
                <w:b/>
                <w:sz w:val="20"/>
                <w:szCs w:val="16"/>
                <w:u w:val="single"/>
              </w:rPr>
              <w:t>not</w:t>
            </w:r>
            <w:r w:rsidRPr="00406578">
              <w:rPr>
                <w:rFonts w:ascii="Arial Narrow" w:hAnsi="Arial Narrow" w:cs="Arial"/>
                <w:b/>
                <w:sz w:val="20"/>
                <w:szCs w:val="16"/>
              </w:rPr>
              <w:t xml:space="preserve"> be included.</w:t>
            </w:r>
          </w:p>
        </w:tc>
      </w:tr>
      <w:tr w:rsidR="00B322E8" w:rsidRPr="00406578" w14:paraId="462A261C" w14:textId="77777777" w:rsidTr="00A42C9C">
        <w:trPr>
          <w:trHeight w:val="340"/>
        </w:trPr>
        <w:tc>
          <w:tcPr>
            <w:tcW w:w="10490" w:type="dxa"/>
            <w:gridSpan w:val="7"/>
            <w:vAlign w:val="center"/>
          </w:tcPr>
          <w:p w14:paraId="53CEF8C3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sz w:val="18"/>
                <w:szCs w:val="16"/>
              </w:rPr>
            </w:pPr>
            <w:r w:rsidRPr="00406578">
              <w:rPr>
                <w:rFonts w:ascii="Arial Narrow" w:hAnsi="Arial Narrow" w:cs="Arial"/>
                <w:sz w:val="20"/>
                <w:szCs w:val="16"/>
              </w:rPr>
              <w:t xml:space="preserve">I/ We, being the parent(s) / guardian(s) of the child named in part 1, would prefer him/her to be considered for admission to the following primary schools / academies </w:t>
            </w:r>
            <w:r w:rsidRPr="00406578">
              <w:rPr>
                <w:rFonts w:ascii="Arial Narrow" w:hAnsi="Arial Narrow" w:cs="Arial"/>
                <w:sz w:val="20"/>
                <w:szCs w:val="16"/>
                <w:u w:val="single"/>
              </w:rPr>
              <w:t>in priority order</w:t>
            </w:r>
            <w:r w:rsidRPr="00406578">
              <w:rPr>
                <w:rFonts w:ascii="Arial Narrow" w:hAnsi="Arial Narrow" w:cs="Arial"/>
                <w:sz w:val="20"/>
                <w:szCs w:val="16"/>
              </w:rPr>
              <w:t>:</w:t>
            </w:r>
          </w:p>
        </w:tc>
      </w:tr>
      <w:tr w:rsidR="00B322E8" w:rsidRPr="00406578" w14:paraId="3292E4A2" w14:textId="77777777" w:rsidTr="00A42C9C">
        <w:trPr>
          <w:trHeight w:val="340"/>
        </w:trPr>
        <w:tc>
          <w:tcPr>
            <w:tcW w:w="1564" w:type="dxa"/>
            <w:vAlign w:val="center"/>
          </w:tcPr>
          <w:p w14:paraId="5A04CEC5" w14:textId="77777777" w:rsidR="00B322E8" w:rsidRPr="00406578" w:rsidRDefault="00B322E8" w:rsidP="00A42C9C">
            <w:pPr>
              <w:keepNext/>
              <w:spacing w:after="0"/>
              <w:rPr>
                <w:rFonts w:ascii="Arial Narrow" w:hAnsi="Arial Narrow" w:cs="Arial"/>
                <w:b/>
                <w:sz w:val="20"/>
                <w:szCs w:val="18"/>
              </w:rPr>
            </w:pPr>
            <w:bookmarkStart w:id="41" w:name="_Toc237778064"/>
            <w:bookmarkStart w:id="42" w:name="_Toc237778773"/>
            <w:bookmarkStart w:id="43" w:name="_Toc237780474"/>
            <w:r w:rsidRPr="00406578">
              <w:rPr>
                <w:rFonts w:ascii="Arial Narrow" w:hAnsi="Arial Narrow" w:cs="Arial"/>
                <w:b/>
                <w:sz w:val="20"/>
                <w:szCs w:val="18"/>
              </w:rPr>
              <w:t>First</w:t>
            </w:r>
            <w:bookmarkEnd w:id="41"/>
            <w:bookmarkEnd w:id="42"/>
            <w:bookmarkEnd w:id="43"/>
          </w:p>
        </w:tc>
        <w:tc>
          <w:tcPr>
            <w:tcW w:w="8926" w:type="dxa"/>
            <w:gridSpan w:val="6"/>
            <w:vAlign w:val="center"/>
          </w:tcPr>
          <w:p w14:paraId="057D4A2A" w14:textId="77777777" w:rsidR="00B322E8" w:rsidRPr="00406578" w:rsidRDefault="00B322E8" w:rsidP="00A42C9C">
            <w:pPr>
              <w:keepNext/>
              <w:spacing w:after="0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</w:tr>
      <w:tr w:rsidR="00B322E8" w:rsidRPr="00406578" w14:paraId="4912C9D1" w14:textId="77777777" w:rsidTr="00A42C9C">
        <w:trPr>
          <w:trHeight w:val="340"/>
        </w:trPr>
        <w:tc>
          <w:tcPr>
            <w:tcW w:w="1564" w:type="dxa"/>
            <w:vAlign w:val="center"/>
          </w:tcPr>
          <w:p w14:paraId="4859D73E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16"/>
              </w:rPr>
              <w:t>Second</w:t>
            </w:r>
          </w:p>
        </w:tc>
        <w:tc>
          <w:tcPr>
            <w:tcW w:w="8926" w:type="dxa"/>
            <w:gridSpan w:val="6"/>
            <w:vAlign w:val="center"/>
          </w:tcPr>
          <w:p w14:paraId="39A34ECC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18"/>
                <w:szCs w:val="16"/>
              </w:rPr>
            </w:pPr>
          </w:p>
        </w:tc>
      </w:tr>
      <w:tr w:rsidR="00B322E8" w:rsidRPr="00406578" w14:paraId="04A6C2CA" w14:textId="77777777" w:rsidTr="00A42C9C">
        <w:trPr>
          <w:trHeight w:val="340"/>
        </w:trPr>
        <w:tc>
          <w:tcPr>
            <w:tcW w:w="1564" w:type="dxa"/>
            <w:vAlign w:val="center"/>
          </w:tcPr>
          <w:p w14:paraId="70D52B5E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16"/>
              </w:rPr>
              <w:t>Third</w:t>
            </w:r>
          </w:p>
        </w:tc>
        <w:tc>
          <w:tcPr>
            <w:tcW w:w="8926" w:type="dxa"/>
            <w:gridSpan w:val="6"/>
            <w:vAlign w:val="center"/>
          </w:tcPr>
          <w:p w14:paraId="3CEDAA30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18"/>
                <w:szCs w:val="16"/>
              </w:rPr>
            </w:pPr>
          </w:p>
        </w:tc>
      </w:tr>
      <w:tr w:rsidR="00B322E8" w:rsidRPr="00406578" w14:paraId="192BC5E4" w14:textId="77777777" w:rsidTr="00A42C9C"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</w:tcBorders>
            <w:vAlign w:val="center"/>
          </w:tcPr>
          <w:p w14:paraId="0C8B8093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19"/>
                <w:szCs w:val="19"/>
              </w:rPr>
            </w:pPr>
            <w:r w:rsidRPr="00406578">
              <w:rPr>
                <w:rFonts w:ascii="Arial Narrow" w:hAnsi="Arial Narrow" w:cs="Arial"/>
                <w:b/>
                <w:sz w:val="19"/>
                <w:szCs w:val="19"/>
              </w:rPr>
              <w:t>* Do you have any religious affiliation?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ED03BED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19"/>
                <w:szCs w:val="19"/>
              </w:rPr>
            </w:pPr>
            <w:r w:rsidRPr="00406578">
              <w:rPr>
                <w:rFonts w:ascii="Arial Narrow" w:hAnsi="Arial Narrow" w:cs="Arial"/>
                <w:b/>
                <w:sz w:val="19"/>
                <w:szCs w:val="19"/>
              </w:rPr>
              <w:t xml:space="preserve">Yes </w:t>
            </w:r>
            <w:r w:rsidRPr="00406578">
              <w:rPr>
                <w:rFonts w:ascii="Wingdings" w:eastAsia="Wingdings" w:hAnsi="Wingdings" w:cs="Wingdings"/>
                <w:b/>
                <w:sz w:val="19"/>
                <w:szCs w:val="19"/>
              </w:rPr>
              <w:t>o</w:t>
            </w:r>
          </w:p>
        </w:tc>
        <w:tc>
          <w:tcPr>
            <w:tcW w:w="713" w:type="dxa"/>
            <w:tcBorders>
              <w:bottom w:val="single" w:sz="4" w:space="0" w:color="auto"/>
            </w:tcBorders>
            <w:vAlign w:val="center"/>
          </w:tcPr>
          <w:p w14:paraId="7597D999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19"/>
                <w:szCs w:val="19"/>
              </w:rPr>
            </w:pPr>
            <w:r w:rsidRPr="00406578">
              <w:rPr>
                <w:rFonts w:ascii="Arial Narrow" w:hAnsi="Arial Narrow" w:cs="Arial"/>
                <w:b/>
                <w:sz w:val="19"/>
                <w:szCs w:val="19"/>
              </w:rPr>
              <w:t xml:space="preserve">No </w:t>
            </w:r>
            <w:r w:rsidRPr="00406578">
              <w:rPr>
                <w:rFonts w:ascii="Wingdings" w:eastAsia="Wingdings" w:hAnsi="Wingdings" w:cs="Wingdings"/>
                <w:b/>
                <w:sz w:val="19"/>
                <w:szCs w:val="19"/>
              </w:rPr>
              <w:t>o</w:t>
            </w:r>
          </w:p>
        </w:tc>
        <w:tc>
          <w:tcPr>
            <w:tcW w:w="3114" w:type="dxa"/>
            <w:tcBorders>
              <w:bottom w:val="single" w:sz="4" w:space="0" w:color="auto"/>
            </w:tcBorders>
            <w:vAlign w:val="center"/>
          </w:tcPr>
          <w:p w14:paraId="5D83AF00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19"/>
                <w:szCs w:val="19"/>
              </w:rPr>
            </w:pPr>
            <w:r w:rsidRPr="00406578">
              <w:rPr>
                <w:rFonts w:ascii="Arial Narrow" w:hAnsi="Arial Narrow" w:cs="Arial"/>
                <w:b/>
                <w:sz w:val="19"/>
                <w:szCs w:val="19"/>
              </w:rPr>
              <w:t>Is your child baptised Catholic?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FDD8CE9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19"/>
                <w:szCs w:val="19"/>
              </w:rPr>
            </w:pPr>
            <w:r w:rsidRPr="00406578">
              <w:rPr>
                <w:rFonts w:ascii="Arial Narrow" w:hAnsi="Arial Narrow" w:cs="Arial"/>
                <w:b/>
                <w:sz w:val="19"/>
                <w:szCs w:val="19"/>
              </w:rPr>
              <w:t xml:space="preserve">Yes </w:t>
            </w:r>
            <w:r w:rsidRPr="00406578">
              <w:rPr>
                <w:rFonts w:ascii="Wingdings" w:eastAsia="Wingdings" w:hAnsi="Wingdings" w:cs="Wingdings"/>
                <w:b/>
                <w:sz w:val="19"/>
                <w:szCs w:val="19"/>
              </w:rPr>
              <w:t>o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1738E6E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19"/>
                <w:szCs w:val="19"/>
              </w:rPr>
            </w:pPr>
            <w:r w:rsidRPr="00406578">
              <w:rPr>
                <w:rFonts w:ascii="Arial Narrow" w:hAnsi="Arial Narrow" w:cs="Arial"/>
                <w:b/>
                <w:sz w:val="19"/>
                <w:szCs w:val="19"/>
              </w:rPr>
              <w:t xml:space="preserve">No </w:t>
            </w:r>
            <w:r w:rsidRPr="00406578">
              <w:rPr>
                <w:rFonts w:ascii="Wingdings" w:eastAsia="Wingdings" w:hAnsi="Wingdings" w:cs="Wingdings"/>
                <w:b/>
                <w:sz w:val="19"/>
                <w:szCs w:val="19"/>
              </w:rPr>
              <w:t>o</w:t>
            </w:r>
          </w:p>
        </w:tc>
      </w:tr>
      <w:tr w:rsidR="00B322E8" w:rsidRPr="00406578" w14:paraId="7E2CBD27" w14:textId="77777777" w:rsidTr="00A42C9C">
        <w:trPr>
          <w:trHeight w:val="70"/>
        </w:trPr>
        <w:tc>
          <w:tcPr>
            <w:tcW w:w="10490" w:type="dxa"/>
            <w:gridSpan w:val="7"/>
            <w:tcBorders>
              <w:bottom w:val="nil"/>
            </w:tcBorders>
            <w:vAlign w:val="center"/>
          </w:tcPr>
          <w:p w14:paraId="3F536A95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i/>
                <w:sz w:val="8"/>
                <w:szCs w:val="16"/>
              </w:rPr>
            </w:pPr>
          </w:p>
        </w:tc>
      </w:tr>
      <w:tr w:rsidR="00B322E8" w:rsidRPr="00406578" w14:paraId="57459B80" w14:textId="77777777" w:rsidTr="00A42C9C">
        <w:trPr>
          <w:trHeight w:val="340"/>
        </w:trPr>
        <w:tc>
          <w:tcPr>
            <w:tcW w:w="10490" w:type="dxa"/>
            <w:gridSpan w:val="7"/>
            <w:tcBorders>
              <w:top w:val="nil"/>
            </w:tcBorders>
            <w:vAlign w:val="center"/>
          </w:tcPr>
          <w:p w14:paraId="15617802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sz w:val="19"/>
                <w:szCs w:val="19"/>
              </w:rPr>
            </w:pPr>
            <w:r w:rsidRPr="00406578">
              <w:rPr>
                <w:rFonts w:ascii="Arial Narrow" w:hAnsi="Arial Narrow" w:cs="Arial"/>
                <w:sz w:val="19"/>
                <w:szCs w:val="19"/>
              </w:rPr>
              <w:t>If YES you should contact any Voluntary Aided or Foundation School which is included as a preference and obtain their supplementary information form (this is in addition to the formal application process).</w:t>
            </w:r>
          </w:p>
        </w:tc>
      </w:tr>
    </w:tbl>
    <w:p w14:paraId="246B4EE0" w14:textId="77777777" w:rsidR="00B322E8" w:rsidRPr="00406578" w:rsidRDefault="00B322E8" w:rsidP="00B322E8">
      <w:pPr>
        <w:spacing w:after="0"/>
        <w:rPr>
          <w:sz w:val="10"/>
        </w:rPr>
      </w:pPr>
    </w:p>
    <w:tbl>
      <w:tblPr>
        <w:tblStyle w:val="TableGrid1"/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4536"/>
        <w:gridCol w:w="1276"/>
        <w:gridCol w:w="2410"/>
      </w:tblGrid>
      <w:tr w:rsidR="00B322E8" w:rsidRPr="00406578" w14:paraId="04878164" w14:textId="77777777" w:rsidTr="00A42C9C">
        <w:trPr>
          <w:trHeight w:val="340"/>
        </w:trPr>
        <w:tc>
          <w:tcPr>
            <w:tcW w:w="567" w:type="dxa"/>
            <w:tcBorders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43BDA4E4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18"/>
              </w:rPr>
              <w:t>14</w:t>
            </w:r>
          </w:p>
        </w:tc>
        <w:tc>
          <w:tcPr>
            <w:tcW w:w="9923" w:type="dxa"/>
            <w:gridSpan w:val="4"/>
            <w:tcBorders>
              <w:left w:val="nil"/>
              <w:bottom w:val="single" w:sz="4" w:space="0" w:color="auto"/>
            </w:tcBorders>
            <w:shd w:val="clear" w:color="auto" w:fill="F2F2F2"/>
            <w:vAlign w:val="center"/>
          </w:tcPr>
          <w:p w14:paraId="5D6B9D89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18"/>
                <w:szCs w:val="16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16"/>
              </w:rPr>
              <w:t>Signature (s)</w:t>
            </w:r>
          </w:p>
        </w:tc>
      </w:tr>
      <w:tr w:rsidR="00B322E8" w:rsidRPr="00406578" w14:paraId="6F46DC3B" w14:textId="77777777" w:rsidTr="00A42C9C">
        <w:trPr>
          <w:trHeight w:val="340"/>
        </w:trPr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5D7B8D07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</w:p>
        </w:tc>
        <w:tc>
          <w:tcPr>
            <w:tcW w:w="9923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67DE2C1E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16"/>
              </w:rPr>
              <w:t xml:space="preserve">I / We have read the secondary school information for parents and certify that the information given on this form is correct.  </w:t>
            </w:r>
          </w:p>
          <w:p w14:paraId="514F6E4A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16"/>
              </w:rPr>
              <w:t>The Local Authority reserves the right to verify the information given on this form.  Any offer of a place will be on the basis that the information provided is accurate.</w:t>
            </w:r>
          </w:p>
        </w:tc>
      </w:tr>
      <w:tr w:rsidR="00B322E8" w:rsidRPr="00406578" w14:paraId="528D3075" w14:textId="77777777" w:rsidTr="00A42C9C">
        <w:trPr>
          <w:trHeight w:val="340"/>
        </w:trPr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0C7BAAFD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B6095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16"/>
              </w:rPr>
              <w:t>Parent / Carer</w:t>
            </w:r>
          </w:p>
        </w:tc>
        <w:tc>
          <w:tcPr>
            <w:tcW w:w="453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F952891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</w:p>
          <w:p w14:paraId="48422701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CDF3399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16"/>
              </w:rPr>
              <w:t>Date</w:t>
            </w:r>
          </w:p>
        </w:tc>
        <w:tc>
          <w:tcPr>
            <w:tcW w:w="2410" w:type="dxa"/>
            <w:tcBorders>
              <w:top w:val="nil"/>
              <w:left w:val="nil"/>
              <w:bottom w:val="dotted" w:sz="4" w:space="0" w:color="auto"/>
            </w:tcBorders>
            <w:vAlign w:val="center"/>
          </w:tcPr>
          <w:p w14:paraId="09CB2D15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</w:p>
        </w:tc>
      </w:tr>
      <w:tr w:rsidR="00B322E8" w:rsidRPr="00406578" w14:paraId="1F22C251" w14:textId="77777777" w:rsidTr="00A42C9C">
        <w:trPr>
          <w:trHeight w:val="340"/>
        </w:trPr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0D88CA54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6B97A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16"/>
              </w:rPr>
              <w:t>Parent / Carer</w:t>
            </w:r>
          </w:p>
        </w:tc>
        <w:tc>
          <w:tcPr>
            <w:tcW w:w="4536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09C669AC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</w:p>
          <w:p w14:paraId="1BD091A0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2B6F6C10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16"/>
              </w:rPr>
              <w:t>Date</w:t>
            </w:r>
          </w:p>
        </w:tc>
        <w:tc>
          <w:tcPr>
            <w:tcW w:w="2410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C91597B" w14:textId="77777777" w:rsidR="00B322E8" w:rsidRPr="00406578" w:rsidRDefault="00B322E8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</w:p>
        </w:tc>
      </w:tr>
      <w:tr w:rsidR="00B322E8" w:rsidRPr="00406578" w14:paraId="7C5B0123" w14:textId="77777777" w:rsidTr="00A42C9C">
        <w:trPr>
          <w:trHeight w:val="340"/>
        </w:trPr>
        <w:tc>
          <w:tcPr>
            <w:tcW w:w="104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55001" w14:textId="77777777" w:rsidR="00B322E8" w:rsidRPr="00406578" w:rsidRDefault="00B322E8" w:rsidP="00A42C9C">
            <w:pPr>
              <w:spacing w:after="0"/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406578">
              <w:rPr>
                <w:rFonts w:ascii="Arial Narrow" w:hAnsi="Arial Narrow" w:cs="Arial"/>
                <w:b/>
                <w:sz w:val="20"/>
                <w:szCs w:val="16"/>
              </w:rPr>
              <w:t>If you apply on a paper form it is your responsibility to ensure that this is submitted to the Local Authority by 31 October 2026.  Please ask for a receipt.</w:t>
            </w:r>
          </w:p>
        </w:tc>
      </w:tr>
    </w:tbl>
    <w:p w14:paraId="4A47A68F" w14:textId="77777777" w:rsidR="00B322E8" w:rsidRPr="00406578" w:rsidRDefault="00B322E8" w:rsidP="00B322E8">
      <w:pPr>
        <w:spacing w:after="0"/>
      </w:pPr>
    </w:p>
    <w:p w14:paraId="39CD85C1" w14:textId="77777777" w:rsidR="00B322E8" w:rsidRPr="00406578" w:rsidRDefault="00B322E8" w:rsidP="00B322E8">
      <w:pPr>
        <w:spacing w:after="0"/>
        <w:jc w:val="center"/>
        <w:rPr>
          <w:iCs/>
        </w:rPr>
      </w:pPr>
      <w:r w:rsidRPr="00406578">
        <w:rPr>
          <w:rFonts w:ascii="Arial Narrow" w:hAnsi="Arial Narrow" w:cs="Arial"/>
          <w:b/>
          <w:i/>
          <w:szCs w:val="16"/>
        </w:rPr>
        <w:t>Lancashire County Council is classed as an admissions authority and has a statutory obligation under The School Standards and Framework Act 1998 to collect and process this information.</w:t>
      </w:r>
    </w:p>
    <w:p w14:paraId="4595B395" w14:textId="77777777" w:rsidR="001C64E9" w:rsidRPr="00C31079" w:rsidRDefault="001C64E9" w:rsidP="001C64E9"/>
    <w:sectPr w:rsidR="001C64E9" w:rsidRPr="00C31079" w:rsidSect="00B322E8">
      <w:footerReference w:type="even" r:id="rId15"/>
      <w:footerReference w:type="default" r:id="rId16"/>
      <w:pgSz w:w="11906" w:h="16838" w:code="9"/>
      <w:pgMar w:top="720" w:right="720" w:bottom="720" w:left="720" w:header="284" w:footer="567" w:gutter="0"/>
      <w:paperSrc w:first="15" w:other="15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7B5C8" w14:textId="77777777" w:rsidR="005C3718" w:rsidRDefault="005C3718">
      <w:r>
        <w:separator/>
      </w:r>
    </w:p>
  </w:endnote>
  <w:endnote w:type="continuationSeparator" w:id="0">
    <w:p w14:paraId="264958C7" w14:textId="77777777" w:rsidR="005C3718" w:rsidRDefault="005C3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utiger Roman">
    <w:altName w:val="Times New Roman"/>
    <w:charset w:val="4D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AF436" w14:textId="77777777" w:rsidR="00B974C4" w:rsidRPr="00560CAD" w:rsidRDefault="00B974C4" w:rsidP="00207C63">
    <w:pPr>
      <w:pStyle w:val="Footer"/>
      <w:tabs>
        <w:tab w:val="clear" w:pos="4153"/>
        <w:tab w:val="clear" w:pos="8306"/>
        <w:tab w:val="center" w:pos="4820"/>
        <w:tab w:val="right" w:pos="9883"/>
      </w:tabs>
      <w:rPr>
        <w:b/>
      </w:rPr>
    </w:pPr>
    <w:r>
      <w:rPr>
        <w:rStyle w:val="PageNumber"/>
        <w:b/>
        <w:sz w:val="16"/>
        <w:szCs w:val="16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40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45F7C" w14:textId="77777777" w:rsidR="00B974C4" w:rsidRPr="004F46A6" w:rsidRDefault="00B974C4" w:rsidP="005B38B9">
    <w:pPr>
      <w:pStyle w:val="Footer"/>
      <w:tabs>
        <w:tab w:val="clear" w:pos="4153"/>
        <w:tab w:val="clear" w:pos="8306"/>
        <w:tab w:val="center" w:pos="4820"/>
        <w:tab w:val="right" w:pos="9883"/>
      </w:tabs>
      <w:rPr>
        <w:b/>
      </w:rPr>
    </w:pPr>
    <w:r w:rsidRPr="004F46A6">
      <w:rPr>
        <w:rStyle w:val="PageNumber"/>
        <w:b/>
        <w:sz w:val="16"/>
        <w:szCs w:val="16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39</w:t>
    </w:r>
    <w:r>
      <w:rPr>
        <w:rStyle w:val="PageNumber"/>
      </w:rPr>
      <w:fldChar w:fldCharType="end"/>
    </w:r>
    <w:r w:rsidRPr="004F46A6">
      <w:rPr>
        <w:rStyle w:val="PageNumber"/>
        <w:b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B2EAE" w14:textId="77777777" w:rsidR="005C3718" w:rsidRDefault="005C3718">
      <w:r>
        <w:separator/>
      </w:r>
    </w:p>
  </w:footnote>
  <w:footnote w:type="continuationSeparator" w:id="0">
    <w:p w14:paraId="41D5A680" w14:textId="77777777" w:rsidR="005C3718" w:rsidRDefault="005C37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B541F"/>
    <w:multiLevelType w:val="hybridMultilevel"/>
    <w:tmpl w:val="6A2A637E"/>
    <w:lvl w:ilvl="0" w:tplc="78A23D7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826EE0"/>
    <w:multiLevelType w:val="hybridMultilevel"/>
    <w:tmpl w:val="CEB474C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C926C0"/>
    <w:multiLevelType w:val="hybridMultilevel"/>
    <w:tmpl w:val="AA2A8FCC"/>
    <w:lvl w:ilvl="0" w:tplc="F01C0E90">
      <w:start w:val="1"/>
      <w:numFmt w:val="lowerLetter"/>
      <w:lvlText w:val="(%1)"/>
      <w:lvlJc w:val="left"/>
      <w:pPr>
        <w:ind w:left="852" w:hanging="49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0E7791"/>
    <w:multiLevelType w:val="hybridMultilevel"/>
    <w:tmpl w:val="AA1A2D52"/>
    <w:lvl w:ilvl="0" w:tplc="EDEE46E2">
      <w:start w:val="202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15ABA5"/>
    <w:multiLevelType w:val="singleLevel"/>
    <w:tmpl w:val="84180D5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/>
        <w:i w:val="0"/>
        <w:color w:val="auto"/>
      </w:rPr>
    </w:lvl>
  </w:abstractNum>
  <w:abstractNum w:abstractNumId="5" w15:restartNumberingAfterBreak="0">
    <w:nsid w:val="0A0812F7"/>
    <w:multiLevelType w:val="hybridMultilevel"/>
    <w:tmpl w:val="0A4A3AD2"/>
    <w:lvl w:ilvl="0" w:tplc="080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1" w:hanging="360"/>
      </w:pPr>
    </w:lvl>
    <w:lvl w:ilvl="2" w:tplc="0809001B" w:tentative="1">
      <w:start w:val="1"/>
      <w:numFmt w:val="lowerRoman"/>
      <w:lvlText w:val="%3."/>
      <w:lvlJc w:val="right"/>
      <w:pPr>
        <w:ind w:left="1941" w:hanging="180"/>
      </w:pPr>
    </w:lvl>
    <w:lvl w:ilvl="3" w:tplc="0809000F" w:tentative="1">
      <w:start w:val="1"/>
      <w:numFmt w:val="decimal"/>
      <w:lvlText w:val="%4."/>
      <w:lvlJc w:val="left"/>
      <w:pPr>
        <w:ind w:left="2661" w:hanging="360"/>
      </w:pPr>
    </w:lvl>
    <w:lvl w:ilvl="4" w:tplc="08090019" w:tentative="1">
      <w:start w:val="1"/>
      <w:numFmt w:val="lowerLetter"/>
      <w:lvlText w:val="%5."/>
      <w:lvlJc w:val="left"/>
      <w:pPr>
        <w:ind w:left="3381" w:hanging="360"/>
      </w:pPr>
    </w:lvl>
    <w:lvl w:ilvl="5" w:tplc="0809001B" w:tentative="1">
      <w:start w:val="1"/>
      <w:numFmt w:val="lowerRoman"/>
      <w:lvlText w:val="%6."/>
      <w:lvlJc w:val="right"/>
      <w:pPr>
        <w:ind w:left="4101" w:hanging="180"/>
      </w:pPr>
    </w:lvl>
    <w:lvl w:ilvl="6" w:tplc="0809000F" w:tentative="1">
      <w:start w:val="1"/>
      <w:numFmt w:val="decimal"/>
      <w:lvlText w:val="%7."/>
      <w:lvlJc w:val="left"/>
      <w:pPr>
        <w:ind w:left="4821" w:hanging="360"/>
      </w:pPr>
    </w:lvl>
    <w:lvl w:ilvl="7" w:tplc="08090019" w:tentative="1">
      <w:start w:val="1"/>
      <w:numFmt w:val="lowerLetter"/>
      <w:lvlText w:val="%8."/>
      <w:lvlJc w:val="left"/>
      <w:pPr>
        <w:ind w:left="5541" w:hanging="360"/>
      </w:pPr>
    </w:lvl>
    <w:lvl w:ilvl="8" w:tplc="0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0DDB3FC2"/>
    <w:multiLevelType w:val="hybridMultilevel"/>
    <w:tmpl w:val="8D8E1EFA"/>
    <w:lvl w:ilvl="0" w:tplc="2C6216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9C0563"/>
    <w:multiLevelType w:val="hybridMultilevel"/>
    <w:tmpl w:val="DFC8B8EE"/>
    <w:lvl w:ilvl="0" w:tplc="5F56BDE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0571FAE"/>
    <w:multiLevelType w:val="hybridMultilevel"/>
    <w:tmpl w:val="5F6061CE"/>
    <w:lvl w:ilvl="0" w:tplc="F062981A">
      <w:start w:val="1"/>
      <w:numFmt w:val="decimal"/>
      <w:lvlText w:val="%1."/>
      <w:lvlJc w:val="left"/>
      <w:pPr>
        <w:ind w:left="397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38" w:hanging="360"/>
      </w:pPr>
    </w:lvl>
    <w:lvl w:ilvl="2" w:tplc="0809001B" w:tentative="1">
      <w:start w:val="1"/>
      <w:numFmt w:val="lowerRoman"/>
      <w:lvlText w:val="%3."/>
      <w:lvlJc w:val="right"/>
      <w:pPr>
        <w:ind w:left="2158" w:hanging="180"/>
      </w:pPr>
    </w:lvl>
    <w:lvl w:ilvl="3" w:tplc="0809000F" w:tentative="1">
      <w:start w:val="1"/>
      <w:numFmt w:val="decimal"/>
      <w:lvlText w:val="%4."/>
      <w:lvlJc w:val="left"/>
      <w:pPr>
        <w:ind w:left="2878" w:hanging="360"/>
      </w:pPr>
    </w:lvl>
    <w:lvl w:ilvl="4" w:tplc="08090019" w:tentative="1">
      <w:start w:val="1"/>
      <w:numFmt w:val="lowerLetter"/>
      <w:lvlText w:val="%5."/>
      <w:lvlJc w:val="left"/>
      <w:pPr>
        <w:ind w:left="3598" w:hanging="360"/>
      </w:pPr>
    </w:lvl>
    <w:lvl w:ilvl="5" w:tplc="0809001B" w:tentative="1">
      <w:start w:val="1"/>
      <w:numFmt w:val="lowerRoman"/>
      <w:lvlText w:val="%6."/>
      <w:lvlJc w:val="right"/>
      <w:pPr>
        <w:ind w:left="4318" w:hanging="180"/>
      </w:pPr>
    </w:lvl>
    <w:lvl w:ilvl="6" w:tplc="0809000F" w:tentative="1">
      <w:start w:val="1"/>
      <w:numFmt w:val="decimal"/>
      <w:lvlText w:val="%7."/>
      <w:lvlJc w:val="left"/>
      <w:pPr>
        <w:ind w:left="5038" w:hanging="360"/>
      </w:pPr>
    </w:lvl>
    <w:lvl w:ilvl="7" w:tplc="08090019" w:tentative="1">
      <w:start w:val="1"/>
      <w:numFmt w:val="lowerLetter"/>
      <w:lvlText w:val="%8."/>
      <w:lvlJc w:val="left"/>
      <w:pPr>
        <w:ind w:left="5758" w:hanging="360"/>
      </w:pPr>
    </w:lvl>
    <w:lvl w:ilvl="8" w:tplc="08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9" w15:restartNumberingAfterBreak="0">
    <w:nsid w:val="1420533B"/>
    <w:multiLevelType w:val="hybridMultilevel"/>
    <w:tmpl w:val="722C9A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1262A0"/>
    <w:multiLevelType w:val="hybridMultilevel"/>
    <w:tmpl w:val="61789EF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5C50FB"/>
    <w:multiLevelType w:val="multilevel"/>
    <w:tmpl w:val="BFBAF41E"/>
    <w:lvl w:ilvl="0">
      <w:start w:val="1"/>
      <w:numFmt w:val="decimal"/>
      <w:lvlText w:val="%1."/>
      <w:lvlJc w:val="left"/>
      <w:pPr>
        <w:tabs>
          <w:tab w:val="num" w:pos="562"/>
        </w:tabs>
        <w:ind w:left="562" w:hanging="420"/>
      </w:pPr>
      <w:rPr>
        <w:rFonts w:ascii="Arial" w:hAnsi="Arial" w:cs="Arial" w:hint="default"/>
        <w:b w:val="0"/>
      </w:rPr>
    </w:lvl>
    <w:lvl w:ilvl="1">
      <w:start w:val="1"/>
      <w:numFmt w:val="lowerLetter"/>
      <w:lvlText w:val="%2)"/>
      <w:lvlJc w:val="left"/>
      <w:pPr>
        <w:ind w:left="15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1F8F6AF5"/>
    <w:multiLevelType w:val="hybridMultilevel"/>
    <w:tmpl w:val="FF1C6700"/>
    <w:lvl w:ilvl="0" w:tplc="CF8836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4E5BE9"/>
    <w:multiLevelType w:val="hybridMultilevel"/>
    <w:tmpl w:val="872076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3B6467"/>
    <w:multiLevelType w:val="hybridMultilevel"/>
    <w:tmpl w:val="FAB6D406"/>
    <w:lvl w:ilvl="0" w:tplc="489C1CD8">
      <w:start w:val="1"/>
      <w:numFmt w:val="lowerRoman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63B1"/>
    <w:multiLevelType w:val="hybridMultilevel"/>
    <w:tmpl w:val="7A3814C2"/>
    <w:lvl w:ilvl="0" w:tplc="53E6392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C7A468D"/>
    <w:multiLevelType w:val="hybridMultilevel"/>
    <w:tmpl w:val="0054EE2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C9DC90B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E25A79"/>
    <w:multiLevelType w:val="hybridMultilevel"/>
    <w:tmpl w:val="F8B836D6"/>
    <w:lvl w:ilvl="0" w:tplc="489C1CD8">
      <w:start w:val="1"/>
      <w:numFmt w:val="lowerRoman"/>
      <w:lvlText w:val="(%1)"/>
      <w:lvlJc w:val="left"/>
      <w:pPr>
        <w:tabs>
          <w:tab w:val="num" w:pos="567"/>
        </w:tabs>
        <w:ind w:left="284" w:hanging="284"/>
      </w:pPr>
      <w:rPr>
        <w:rFonts w:cs="Times New Roman" w:hint="default"/>
        <w:b w:val="0"/>
      </w:rPr>
    </w:lvl>
    <w:lvl w:ilvl="1" w:tplc="FFFFFFFF">
      <w:start w:val="1"/>
      <w:numFmt w:val="lowerRoman"/>
      <w:lvlText w:val="(%2)"/>
      <w:lvlJc w:val="left"/>
      <w:pPr>
        <w:tabs>
          <w:tab w:val="num" w:pos="2550"/>
        </w:tabs>
        <w:ind w:left="255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18" w15:restartNumberingAfterBreak="0">
    <w:nsid w:val="523D89B8"/>
    <w:multiLevelType w:val="multilevel"/>
    <w:tmpl w:val="2690A5E8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77"/>
      </w:pPr>
      <w:rPr>
        <w:rFonts w:hint="default"/>
        <w:b w:val="0"/>
        <w:bCs w:val="0"/>
        <w:color w:val="auto"/>
      </w:rPr>
    </w:lvl>
    <w:lvl w:ilvl="1" w:tentative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58AD259D"/>
    <w:multiLevelType w:val="hybridMultilevel"/>
    <w:tmpl w:val="6DDADB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92E7CAD"/>
    <w:multiLevelType w:val="hybridMultilevel"/>
    <w:tmpl w:val="ADAE9F6C"/>
    <w:lvl w:ilvl="0" w:tplc="0809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1" w15:restartNumberingAfterBreak="0">
    <w:nsid w:val="5B6155D6"/>
    <w:multiLevelType w:val="hybridMultilevel"/>
    <w:tmpl w:val="B5504430"/>
    <w:lvl w:ilvl="0" w:tplc="6F54552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3950F8"/>
    <w:multiLevelType w:val="multilevel"/>
    <w:tmpl w:val="BFBAF41E"/>
    <w:lvl w:ilvl="0">
      <w:start w:val="1"/>
      <w:numFmt w:val="decimal"/>
      <w:lvlText w:val="%1."/>
      <w:lvlJc w:val="left"/>
      <w:pPr>
        <w:tabs>
          <w:tab w:val="num" w:pos="562"/>
        </w:tabs>
        <w:ind w:left="562" w:hanging="420"/>
      </w:pPr>
      <w:rPr>
        <w:rFonts w:ascii="Arial" w:hAnsi="Arial" w:cs="Arial" w:hint="default"/>
        <w:b w:val="0"/>
      </w:rPr>
    </w:lvl>
    <w:lvl w:ilvl="1">
      <w:start w:val="1"/>
      <w:numFmt w:val="lowerLetter"/>
      <w:lvlText w:val="%2)"/>
      <w:lvlJc w:val="left"/>
      <w:pPr>
        <w:ind w:left="15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6228726D"/>
    <w:multiLevelType w:val="hybridMultilevel"/>
    <w:tmpl w:val="40822E34"/>
    <w:lvl w:ilvl="0" w:tplc="53E6392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2B17B41"/>
    <w:multiLevelType w:val="hybridMultilevel"/>
    <w:tmpl w:val="8B62CF50"/>
    <w:lvl w:ilvl="0" w:tplc="0809000F">
      <w:start w:val="1"/>
      <w:numFmt w:val="decimal"/>
      <w:lvlText w:val="%1."/>
      <w:lvlJc w:val="left"/>
      <w:pPr>
        <w:ind w:left="715" w:hanging="360"/>
      </w:pPr>
    </w:lvl>
    <w:lvl w:ilvl="1" w:tplc="08090019" w:tentative="1">
      <w:start w:val="1"/>
      <w:numFmt w:val="lowerLetter"/>
      <w:lvlText w:val="%2."/>
      <w:lvlJc w:val="left"/>
      <w:pPr>
        <w:ind w:left="1435" w:hanging="360"/>
      </w:pPr>
    </w:lvl>
    <w:lvl w:ilvl="2" w:tplc="0809001B" w:tentative="1">
      <w:start w:val="1"/>
      <w:numFmt w:val="lowerRoman"/>
      <w:lvlText w:val="%3."/>
      <w:lvlJc w:val="right"/>
      <w:pPr>
        <w:ind w:left="2155" w:hanging="180"/>
      </w:pPr>
    </w:lvl>
    <w:lvl w:ilvl="3" w:tplc="0809000F" w:tentative="1">
      <w:start w:val="1"/>
      <w:numFmt w:val="decimal"/>
      <w:lvlText w:val="%4."/>
      <w:lvlJc w:val="left"/>
      <w:pPr>
        <w:ind w:left="2875" w:hanging="360"/>
      </w:pPr>
    </w:lvl>
    <w:lvl w:ilvl="4" w:tplc="08090019" w:tentative="1">
      <w:start w:val="1"/>
      <w:numFmt w:val="lowerLetter"/>
      <w:lvlText w:val="%5."/>
      <w:lvlJc w:val="left"/>
      <w:pPr>
        <w:ind w:left="3595" w:hanging="360"/>
      </w:pPr>
    </w:lvl>
    <w:lvl w:ilvl="5" w:tplc="0809001B" w:tentative="1">
      <w:start w:val="1"/>
      <w:numFmt w:val="lowerRoman"/>
      <w:lvlText w:val="%6."/>
      <w:lvlJc w:val="right"/>
      <w:pPr>
        <w:ind w:left="4315" w:hanging="180"/>
      </w:pPr>
    </w:lvl>
    <w:lvl w:ilvl="6" w:tplc="0809000F" w:tentative="1">
      <w:start w:val="1"/>
      <w:numFmt w:val="decimal"/>
      <w:lvlText w:val="%7."/>
      <w:lvlJc w:val="left"/>
      <w:pPr>
        <w:ind w:left="5035" w:hanging="360"/>
      </w:pPr>
    </w:lvl>
    <w:lvl w:ilvl="7" w:tplc="08090019" w:tentative="1">
      <w:start w:val="1"/>
      <w:numFmt w:val="lowerLetter"/>
      <w:lvlText w:val="%8."/>
      <w:lvlJc w:val="left"/>
      <w:pPr>
        <w:ind w:left="5755" w:hanging="360"/>
      </w:pPr>
    </w:lvl>
    <w:lvl w:ilvl="8" w:tplc="0809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25" w15:restartNumberingAfterBreak="0">
    <w:nsid w:val="631277B4"/>
    <w:multiLevelType w:val="hybridMultilevel"/>
    <w:tmpl w:val="32B221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185D8B"/>
    <w:multiLevelType w:val="hybridMultilevel"/>
    <w:tmpl w:val="18781C20"/>
    <w:lvl w:ilvl="0" w:tplc="750243DA">
      <w:start w:val="4"/>
      <w:numFmt w:val="decimal"/>
      <w:lvlText w:val="%1."/>
      <w:lvlJc w:val="left"/>
      <w:pPr>
        <w:ind w:left="501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794513"/>
    <w:multiLevelType w:val="hybridMultilevel"/>
    <w:tmpl w:val="385CB358"/>
    <w:lvl w:ilvl="0" w:tplc="48F688A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4F650B"/>
    <w:multiLevelType w:val="hybridMultilevel"/>
    <w:tmpl w:val="E12C14E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A47B70"/>
    <w:multiLevelType w:val="hybridMultilevel"/>
    <w:tmpl w:val="960860AA"/>
    <w:lvl w:ilvl="0" w:tplc="08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76DC3982"/>
    <w:multiLevelType w:val="hybridMultilevel"/>
    <w:tmpl w:val="C4B84D58"/>
    <w:lvl w:ilvl="0" w:tplc="932C92E6">
      <w:start w:val="1"/>
      <w:numFmt w:val="lowerLetter"/>
      <w:lvlText w:val="%1)"/>
      <w:lvlJc w:val="left"/>
      <w:pPr>
        <w:ind w:left="757" w:hanging="360"/>
      </w:pPr>
      <w:rPr>
        <w:rFonts w:hint="default"/>
        <w:color w:val="auto"/>
      </w:rPr>
    </w:lvl>
    <w:lvl w:ilvl="1" w:tplc="3D7E5A92">
      <w:start w:val="1"/>
      <w:numFmt w:val="decimal"/>
      <w:lvlText w:val="%2)"/>
      <w:lvlJc w:val="left"/>
      <w:pPr>
        <w:ind w:left="1477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97" w:hanging="180"/>
      </w:pPr>
    </w:lvl>
    <w:lvl w:ilvl="3" w:tplc="0809000F" w:tentative="1">
      <w:start w:val="1"/>
      <w:numFmt w:val="decimal"/>
      <w:lvlText w:val="%4."/>
      <w:lvlJc w:val="left"/>
      <w:pPr>
        <w:ind w:left="2917" w:hanging="360"/>
      </w:pPr>
    </w:lvl>
    <w:lvl w:ilvl="4" w:tplc="08090019" w:tentative="1">
      <w:start w:val="1"/>
      <w:numFmt w:val="lowerLetter"/>
      <w:lvlText w:val="%5."/>
      <w:lvlJc w:val="left"/>
      <w:pPr>
        <w:ind w:left="3637" w:hanging="360"/>
      </w:pPr>
    </w:lvl>
    <w:lvl w:ilvl="5" w:tplc="0809001B" w:tentative="1">
      <w:start w:val="1"/>
      <w:numFmt w:val="lowerRoman"/>
      <w:lvlText w:val="%6."/>
      <w:lvlJc w:val="right"/>
      <w:pPr>
        <w:ind w:left="4357" w:hanging="180"/>
      </w:pPr>
    </w:lvl>
    <w:lvl w:ilvl="6" w:tplc="0809000F" w:tentative="1">
      <w:start w:val="1"/>
      <w:numFmt w:val="decimal"/>
      <w:lvlText w:val="%7."/>
      <w:lvlJc w:val="left"/>
      <w:pPr>
        <w:ind w:left="5077" w:hanging="360"/>
      </w:pPr>
    </w:lvl>
    <w:lvl w:ilvl="7" w:tplc="08090019" w:tentative="1">
      <w:start w:val="1"/>
      <w:numFmt w:val="lowerLetter"/>
      <w:lvlText w:val="%8."/>
      <w:lvlJc w:val="left"/>
      <w:pPr>
        <w:ind w:left="5797" w:hanging="360"/>
      </w:pPr>
    </w:lvl>
    <w:lvl w:ilvl="8" w:tplc="08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1" w15:restartNumberingAfterBreak="0">
    <w:nsid w:val="7F5C2E14"/>
    <w:multiLevelType w:val="hybridMultilevel"/>
    <w:tmpl w:val="C7AA6C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269464">
    <w:abstractNumId w:val="27"/>
  </w:num>
  <w:num w:numId="2" w16cid:durableId="422335502">
    <w:abstractNumId w:val="23"/>
  </w:num>
  <w:num w:numId="3" w16cid:durableId="1886602203">
    <w:abstractNumId w:val="15"/>
  </w:num>
  <w:num w:numId="4" w16cid:durableId="1371219781">
    <w:abstractNumId w:val="18"/>
  </w:num>
  <w:num w:numId="5" w16cid:durableId="1962682714">
    <w:abstractNumId w:val="4"/>
  </w:num>
  <w:num w:numId="6" w16cid:durableId="1202017105">
    <w:abstractNumId w:val="11"/>
  </w:num>
  <w:num w:numId="7" w16cid:durableId="157960801">
    <w:abstractNumId w:val="29"/>
  </w:num>
  <w:num w:numId="8" w16cid:durableId="1405809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85065993">
    <w:abstractNumId w:val="25"/>
  </w:num>
  <w:num w:numId="10" w16cid:durableId="1967617012">
    <w:abstractNumId w:val="14"/>
  </w:num>
  <w:num w:numId="11" w16cid:durableId="693068866">
    <w:abstractNumId w:val="8"/>
  </w:num>
  <w:num w:numId="12" w16cid:durableId="63261092">
    <w:abstractNumId w:val="7"/>
  </w:num>
  <w:num w:numId="13" w16cid:durableId="1312440435">
    <w:abstractNumId w:val="0"/>
  </w:num>
  <w:num w:numId="14" w16cid:durableId="1213006110">
    <w:abstractNumId w:val="20"/>
  </w:num>
  <w:num w:numId="15" w16cid:durableId="2124378578">
    <w:abstractNumId w:val="19"/>
  </w:num>
  <w:num w:numId="16" w16cid:durableId="1091778006">
    <w:abstractNumId w:val="10"/>
  </w:num>
  <w:num w:numId="17" w16cid:durableId="616985398">
    <w:abstractNumId w:val="12"/>
  </w:num>
  <w:num w:numId="18" w16cid:durableId="373428405">
    <w:abstractNumId w:val="5"/>
  </w:num>
  <w:num w:numId="19" w16cid:durableId="14301517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00438081">
    <w:abstractNumId w:val="3"/>
  </w:num>
  <w:num w:numId="21" w16cid:durableId="909076313">
    <w:abstractNumId w:val="30"/>
  </w:num>
  <w:num w:numId="22" w16cid:durableId="1884899972">
    <w:abstractNumId w:val="28"/>
  </w:num>
  <w:num w:numId="23" w16cid:durableId="917403549">
    <w:abstractNumId w:val="1"/>
  </w:num>
  <w:num w:numId="24" w16cid:durableId="618797310">
    <w:abstractNumId w:val="17"/>
  </w:num>
  <w:num w:numId="25" w16cid:durableId="1822765928">
    <w:abstractNumId w:val="24"/>
  </w:num>
  <w:num w:numId="26" w16cid:durableId="1761636678">
    <w:abstractNumId w:val="26"/>
  </w:num>
  <w:num w:numId="27" w16cid:durableId="234820444">
    <w:abstractNumId w:val="16"/>
  </w:num>
  <w:num w:numId="28" w16cid:durableId="1553032902">
    <w:abstractNumId w:val="9"/>
  </w:num>
  <w:num w:numId="29" w16cid:durableId="388111144">
    <w:abstractNumId w:val="2"/>
  </w:num>
  <w:num w:numId="30" w16cid:durableId="1415396241">
    <w:abstractNumId w:val="22"/>
  </w:num>
  <w:num w:numId="31" w16cid:durableId="812058944">
    <w:abstractNumId w:val="6"/>
  </w:num>
  <w:num w:numId="32" w16cid:durableId="875581550">
    <w:abstractNumId w:val="1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2E8"/>
    <w:rsid w:val="000000F5"/>
    <w:rsid w:val="00000796"/>
    <w:rsid w:val="000008CA"/>
    <w:rsid w:val="00000B24"/>
    <w:rsid w:val="00001E74"/>
    <w:rsid w:val="000024EB"/>
    <w:rsid w:val="000027FD"/>
    <w:rsid w:val="00003B88"/>
    <w:rsid w:val="0000449B"/>
    <w:rsid w:val="00006663"/>
    <w:rsid w:val="00006929"/>
    <w:rsid w:val="00007098"/>
    <w:rsid w:val="00007343"/>
    <w:rsid w:val="00007924"/>
    <w:rsid w:val="0001064B"/>
    <w:rsid w:val="00010BE8"/>
    <w:rsid w:val="00011653"/>
    <w:rsid w:val="00011713"/>
    <w:rsid w:val="00011C76"/>
    <w:rsid w:val="000121A6"/>
    <w:rsid w:val="00013E28"/>
    <w:rsid w:val="00013F06"/>
    <w:rsid w:val="0001462F"/>
    <w:rsid w:val="0001499A"/>
    <w:rsid w:val="00014F25"/>
    <w:rsid w:val="00015AF7"/>
    <w:rsid w:val="0001791D"/>
    <w:rsid w:val="00017C2F"/>
    <w:rsid w:val="00017D6E"/>
    <w:rsid w:val="00020B76"/>
    <w:rsid w:val="00020E86"/>
    <w:rsid w:val="00021936"/>
    <w:rsid w:val="00022085"/>
    <w:rsid w:val="00022602"/>
    <w:rsid w:val="00022618"/>
    <w:rsid w:val="00022CE7"/>
    <w:rsid w:val="00024A1A"/>
    <w:rsid w:val="00025018"/>
    <w:rsid w:val="00025216"/>
    <w:rsid w:val="00026AD3"/>
    <w:rsid w:val="0002770D"/>
    <w:rsid w:val="0002780A"/>
    <w:rsid w:val="00030257"/>
    <w:rsid w:val="000302C0"/>
    <w:rsid w:val="00030EFA"/>
    <w:rsid w:val="0003127C"/>
    <w:rsid w:val="00031B3F"/>
    <w:rsid w:val="00031E8E"/>
    <w:rsid w:val="000326D5"/>
    <w:rsid w:val="000335B1"/>
    <w:rsid w:val="00035E8A"/>
    <w:rsid w:val="0003625F"/>
    <w:rsid w:val="000365B5"/>
    <w:rsid w:val="00037D7B"/>
    <w:rsid w:val="00037E72"/>
    <w:rsid w:val="00037FD3"/>
    <w:rsid w:val="00041EA2"/>
    <w:rsid w:val="000431A2"/>
    <w:rsid w:val="00044041"/>
    <w:rsid w:val="00044046"/>
    <w:rsid w:val="00044FE9"/>
    <w:rsid w:val="00046BAC"/>
    <w:rsid w:val="000474C7"/>
    <w:rsid w:val="00047EEF"/>
    <w:rsid w:val="00052A10"/>
    <w:rsid w:val="0005351F"/>
    <w:rsid w:val="00053866"/>
    <w:rsid w:val="00053958"/>
    <w:rsid w:val="00053C16"/>
    <w:rsid w:val="00053CF8"/>
    <w:rsid w:val="000541AA"/>
    <w:rsid w:val="00054F26"/>
    <w:rsid w:val="00055511"/>
    <w:rsid w:val="0005574A"/>
    <w:rsid w:val="00056287"/>
    <w:rsid w:val="00056977"/>
    <w:rsid w:val="00057160"/>
    <w:rsid w:val="0005716A"/>
    <w:rsid w:val="0006095A"/>
    <w:rsid w:val="00060EBB"/>
    <w:rsid w:val="00061773"/>
    <w:rsid w:val="00061856"/>
    <w:rsid w:val="00062AF2"/>
    <w:rsid w:val="00062B75"/>
    <w:rsid w:val="00062E2A"/>
    <w:rsid w:val="000630CB"/>
    <w:rsid w:val="00063CD5"/>
    <w:rsid w:val="00063E3E"/>
    <w:rsid w:val="00064082"/>
    <w:rsid w:val="000654EF"/>
    <w:rsid w:val="00065BCD"/>
    <w:rsid w:val="000661E1"/>
    <w:rsid w:val="000667FA"/>
    <w:rsid w:val="00066F78"/>
    <w:rsid w:val="00067DDB"/>
    <w:rsid w:val="00070EAA"/>
    <w:rsid w:val="00070EB8"/>
    <w:rsid w:val="00071B5B"/>
    <w:rsid w:val="000722D5"/>
    <w:rsid w:val="000729FB"/>
    <w:rsid w:val="00072BAC"/>
    <w:rsid w:val="00073D40"/>
    <w:rsid w:val="00073E41"/>
    <w:rsid w:val="00074267"/>
    <w:rsid w:val="00074991"/>
    <w:rsid w:val="0007515C"/>
    <w:rsid w:val="00075358"/>
    <w:rsid w:val="0007603C"/>
    <w:rsid w:val="0007604E"/>
    <w:rsid w:val="000763BB"/>
    <w:rsid w:val="00077DCF"/>
    <w:rsid w:val="00081EE6"/>
    <w:rsid w:val="0008219B"/>
    <w:rsid w:val="0008286E"/>
    <w:rsid w:val="000833D3"/>
    <w:rsid w:val="0008374D"/>
    <w:rsid w:val="000853E4"/>
    <w:rsid w:val="000864B5"/>
    <w:rsid w:val="00086A56"/>
    <w:rsid w:val="00086BAC"/>
    <w:rsid w:val="000902A7"/>
    <w:rsid w:val="000902F1"/>
    <w:rsid w:val="0009093F"/>
    <w:rsid w:val="00090B43"/>
    <w:rsid w:val="00091A6A"/>
    <w:rsid w:val="00092113"/>
    <w:rsid w:val="000923C1"/>
    <w:rsid w:val="00092F76"/>
    <w:rsid w:val="0009482B"/>
    <w:rsid w:val="00094F32"/>
    <w:rsid w:val="0009534E"/>
    <w:rsid w:val="000964D9"/>
    <w:rsid w:val="00097217"/>
    <w:rsid w:val="000974FC"/>
    <w:rsid w:val="00097A12"/>
    <w:rsid w:val="00097E13"/>
    <w:rsid w:val="000A0DC8"/>
    <w:rsid w:val="000A0FC8"/>
    <w:rsid w:val="000A15BB"/>
    <w:rsid w:val="000A1FE3"/>
    <w:rsid w:val="000A30C9"/>
    <w:rsid w:val="000A3DCA"/>
    <w:rsid w:val="000A4848"/>
    <w:rsid w:val="000A51BC"/>
    <w:rsid w:val="000A5DA0"/>
    <w:rsid w:val="000A6C15"/>
    <w:rsid w:val="000B07A5"/>
    <w:rsid w:val="000B1A6F"/>
    <w:rsid w:val="000B22D7"/>
    <w:rsid w:val="000B2BBA"/>
    <w:rsid w:val="000B4C22"/>
    <w:rsid w:val="000B52F1"/>
    <w:rsid w:val="000B5B7D"/>
    <w:rsid w:val="000B6592"/>
    <w:rsid w:val="000B6616"/>
    <w:rsid w:val="000B70B5"/>
    <w:rsid w:val="000B7155"/>
    <w:rsid w:val="000B7A9D"/>
    <w:rsid w:val="000C06B4"/>
    <w:rsid w:val="000C1473"/>
    <w:rsid w:val="000C1AE8"/>
    <w:rsid w:val="000C24D0"/>
    <w:rsid w:val="000C3643"/>
    <w:rsid w:val="000C39C9"/>
    <w:rsid w:val="000C5CF9"/>
    <w:rsid w:val="000C645E"/>
    <w:rsid w:val="000C64A0"/>
    <w:rsid w:val="000C6550"/>
    <w:rsid w:val="000C67E4"/>
    <w:rsid w:val="000C7D72"/>
    <w:rsid w:val="000D0387"/>
    <w:rsid w:val="000D17C1"/>
    <w:rsid w:val="000D202F"/>
    <w:rsid w:val="000D2237"/>
    <w:rsid w:val="000D22E8"/>
    <w:rsid w:val="000D2906"/>
    <w:rsid w:val="000D2E46"/>
    <w:rsid w:val="000D34A7"/>
    <w:rsid w:val="000D35BB"/>
    <w:rsid w:val="000D3F10"/>
    <w:rsid w:val="000D3F84"/>
    <w:rsid w:val="000D46DA"/>
    <w:rsid w:val="000D482F"/>
    <w:rsid w:val="000D4929"/>
    <w:rsid w:val="000D4FB5"/>
    <w:rsid w:val="000D554A"/>
    <w:rsid w:val="000D5947"/>
    <w:rsid w:val="000D5BAC"/>
    <w:rsid w:val="000D5CD9"/>
    <w:rsid w:val="000D630B"/>
    <w:rsid w:val="000D6DFD"/>
    <w:rsid w:val="000D6F1F"/>
    <w:rsid w:val="000D7D48"/>
    <w:rsid w:val="000E0784"/>
    <w:rsid w:val="000E09B5"/>
    <w:rsid w:val="000E0B57"/>
    <w:rsid w:val="000E0F7F"/>
    <w:rsid w:val="000E14B1"/>
    <w:rsid w:val="000E19F8"/>
    <w:rsid w:val="000E3260"/>
    <w:rsid w:val="000E4E47"/>
    <w:rsid w:val="000E52EA"/>
    <w:rsid w:val="000E6672"/>
    <w:rsid w:val="000E6C1E"/>
    <w:rsid w:val="000F040F"/>
    <w:rsid w:val="000F07F8"/>
    <w:rsid w:val="000F3F06"/>
    <w:rsid w:val="000F4B57"/>
    <w:rsid w:val="000F4F21"/>
    <w:rsid w:val="000F5326"/>
    <w:rsid w:val="000F5B0B"/>
    <w:rsid w:val="000F6165"/>
    <w:rsid w:val="000F6649"/>
    <w:rsid w:val="000F6C41"/>
    <w:rsid w:val="000F74C1"/>
    <w:rsid w:val="001000BB"/>
    <w:rsid w:val="00100267"/>
    <w:rsid w:val="001019A3"/>
    <w:rsid w:val="001031E1"/>
    <w:rsid w:val="00103987"/>
    <w:rsid w:val="00103B33"/>
    <w:rsid w:val="001040F1"/>
    <w:rsid w:val="001042F7"/>
    <w:rsid w:val="001062FD"/>
    <w:rsid w:val="00106533"/>
    <w:rsid w:val="00106FEC"/>
    <w:rsid w:val="0010703A"/>
    <w:rsid w:val="0010704A"/>
    <w:rsid w:val="00107406"/>
    <w:rsid w:val="00107B00"/>
    <w:rsid w:val="001100B5"/>
    <w:rsid w:val="0011035E"/>
    <w:rsid w:val="001106E2"/>
    <w:rsid w:val="00111EA6"/>
    <w:rsid w:val="001138E1"/>
    <w:rsid w:val="001138F5"/>
    <w:rsid w:val="00114899"/>
    <w:rsid w:val="00114A78"/>
    <w:rsid w:val="00116709"/>
    <w:rsid w:val="001177AE"/>
    <w:rsid w:val="00117BBA"/>
    <w:rsid w:val="00117C5B"/>
    <w:rsid w:val="00117C87"/>
    <w:rsid w:val="0012028C"/>
    <w:rsid w:val="00120350"/>
    <w:rsid w:val="00120BDF"/>
    <w:rsid w:val="0012165B"/>
    <w:rsid w:val="001221A6"/>
    <w:rsid w:val="00122E8F"/>
    <w:rsid w:val="00123638"/>
    <w:rsid w:val="001250B6"/>
    <w:rsid w:val="0012552E"/>
    <w:rsid w:val="00125D3C"/>
    <w:rsid w:val="00126B59"/>
    <w:rsid w:val="00126E2D"/>
    <w:rsid w:val="001270E8"/>
    <w:rsid w:val="00127360"/>
    <w:rsid w:val="0012744B"/>
    <w:rsid w:val="001303DB"/>
    <w:rsid w:val="00130821"/>
    <w:rsid w:val="00131399"/>
    <w:rsid w:val="00131B3E"/>
    <w:rsid w:val="00131C2F"/>
    <w:rsid w:val="00133D5F"/>
    <w:rsid w:val="00134491"/>
    <w:rsid w:val="00134525"/>
    <w:rsid w:val="001348D2"/>
    <w:rsid w:val="0013532A"/>
    <w:rsid w:val="00136295"/>
    <w:rsid w:val="001362A6"/>
    <w:rsid w:val="00136B79"/>
    <w:rsid w:val="00137025"/>
    <w:rsid w:val="0013785F"/>
    <w:rsid w:val="00137B70"/>
    <w:rsid w:val="0014044C"/>
    <w:rsid w:val="001404C7"/>
    <w:rsid w:val="001406B6"/>
    <w:rsid w:val="0014139E"/>
    <w:rsid w:val="0014209D"/>
    <w:rsid w:val="00142E46"/>
    <w:rsid w:val="00143229"/>
    <w:rsid w:val="00143608"/>
    <w:rsid w:val="0014369E"/>
    <w:rsid w:val="00143CA8"/>
    <w:rsid w:val="00143F9E"/>
    <w:rsid w:val="00144AB8"/>
    <w:rsid w:val="0014532F"/>
    <w:rsid w:val="001453EF"/>
    <w:rsid w:val="00145826"/>
    <w:rsid w:val="00146917"/>
    <w:rsid w:val="0014713D"/>
    <w:rsid w:val="00147228"/>
    <w:rsid w:val="00147EBD"/>
    <w:rsid w:val="00147F74"/>
    <w:rsid w:val="00150218"/>
    <w:rsid w:val="00150297"/>
    <w:rsid w:val="00150720"/>
    <w:rsid w:val="001507FA"/>
    <w:rsid w:val="001515F8"/>
    <w:rsid w:val="00151849"/>
    <w:rsid w:val="00152DD2"/>
    <w:rsid w:val="00152E7F"/>
    <w:rsid w:val="00153063"/>
    <w:rsid w:val="00153F0D"/>
    <w:rsid w:val="001544C3"/>
    <w:rsid w:val="00154CA9"/>
    <w:rsid w:val="00155E00"/>
    <w:rsid w:val="001567E2"/>
    <w:rsid w:val="001569DB"/>
    <w:rsid w:val="001571D2"/>
    <w:rsid w:val="00157A87"/>
    <w:rsid w:val="00160308"/>
    <w:rsid w:val="0016084E"/>
    <w:rsid w:val="00160990"/>
    <w:rsid w:val="0016118C"/>
    <w:rsid w:val="00162E9E"/>
    <w:rsid w:val="00163D47"/>
    <w:rsid w:val="00163DE4"/>
    <w:rsid w:val="001645C6"/>
    <w:rsid w:val="00164930"/>
    <w:rsid w:val="00164AA4"/>
    <w:rsid w:val="00166C93"/>
    <w:rsid w:val="00170366"/>
    <w:rsid w:val="00170482"/>
    <w:rsid w:val="00170B7F"/>
    <w:rsid w:val="00170DA6"/>
    <w:rsid w:val="001710D4"/>
    <w:rsid w:val="00171860"/>
    <w:rsid w:val="001719CB"/>
    <w:rsid w:val="00171F48"/>
    <w:rsid w:val="00172805"/>
    <w:rsid w:val="00173BF7"/>
    <w:rsid w:val="00174023"/>
    <w:rsid w:val="00174871"/>
    <w:rsid w:val="0017516D"/>
    <w:rsid w:val="0017569C"/>
    <w:rsid w:val="00176736"/>
    <w:rsid w:val="00176B4C"/>
    <w:rsid w:val="00176C30"/>
    <w:rsid w:val="00177660"/>
    <w:rsid w:val="001800A5"/>
    <w:rsid w:val="001807E8"/>
    <w:rsid w:val="00180A6C"/>
    <w:rsid w:val="001814CE"/>
    <w:rsid w:val="00181BC6"/>
    <w:rsid w:val="001821A5"/>
    <w:rsid w:val="001831B4"/>
    <w:rsid w:val="0018368C"/>
    <w:rsid w:val="00183BA7"/>
    <w:rsid w:val="00184471"/>
    <w:rsid w:val="001844D8"/>
    <w:rsid w:val="00185D76"/>
    <w:rsid w:val="0018630B"/>
    <w:rsid w:val="00186E28"/>
    <w:rsid w:val="00187605"/>
    <w:rsid w:val="00187B94"/>
    <w:rsid w:val="00187C31"/>
    <w:rsid w:val="00187C51"/>
    <w:rsid w:val="001913DE"/>
    <w:rsid w:val="0019241D"/>
    <w:rsid w:val="00193354"/>
    <w:rsid w:val="0019424E"/>
    <w:rsid w:val="00194479"/>
    <w:rsid w:val="00194AAC"/>
    <w:rsid w:val="001951F7"/>
    <w:rsid w:val="00195C98"/>
    <w:rsid w:val="001961BB"/>
    <w:rsid w:val="0019658E"/>
    <w:rsid w:val="00196F87"/>
    <w:rsid w:val="00197BEF"/>
    <w:rsid w:val="001A103C"/>
    <w:rsid w:val="001A11EE"/>
    <w:rsid w:val="001A1AC4"/>
    <w:rsid w:val="001A2198"/>
    <w:rsid w:val="001A2AA0"/>
    <w:rsid w:val="001A30D4"/>
    <w:rsid w:val="001A31D7"/>
    <w:rsid w:val="001A3713"/>
    <w:rsid w:val="001A38D2"/>
    <w:rsid w:val="001A3E0C"/>
    <w:rsid w:val="001A4338"/>
    <w:rsid w:val="001A5712"/>
    <w:rsid w:val="001A5996"/>
    <w:rsid w:val="001A5A15"/>
    <w:rsid w:val="001A5A82"/>
    <w:rsid w:val="001A5EA7"/>
    <w:rsid w:val="001A7A9B"/>
    <w:rsid w:val="001B07D9"/>
    <w:rsid w:val="001B1426"/>
    <w:rsid w:val="001B1DD5"/>
    <w:rsid w:val="001B2A6D"/>
    <w:rsid w:val="001B3DBE"/>
    <w:rsid w:val="001B4118"/>
    <w:rsid w:val="001B4E53"/>
    <w:rsid w:val="001B5C8D"/>
    <w:rsid w:val="001B5E82"/>
    <w:rsid w:val="001B60DB"/>
    <w:rsid w:val="001B63C7"/>
    <w:rsid w:val="001B6DA8"/>
    <w:rsid w:val="001B7C6E"/>
    <w:rsid w:val="001B7EA1"/>
    <w:rsid w:val="001C0C11"/>
    <w:rsid w:val="001C0EF7"/>
    <w:rsid w:val="001C14AE"/>
    <w:rsid w:val="001C1AB0"/>
    <w:rsid w:val="001C1EE7"/>
    <w:rsid w:val="001C2A7F"/>
    <w:rsid w:val="001C4172"/>
    <w:rsid w:val="001C46D5"/>
    <w:rsid w:val="001C494B"/>
    <w:rsid w:val="001C4DB8"/>
    <w:rsid w:val="001C5D0B"/>
    <w:rsid w:val="001C64E9"/>
    <w:rsid w:val="001C72E1"/>
    <w:rsid w:val="001C781F"/>
    <w:rsid w:val="001D04C6"/>
    <w:rsid w:val="001D108C"/>
    <w:rsid w:val="001D124A"/>
    <w:rsid w:val="001D1936"/>
    <w:rsid w:val="001D1D7C"/>
    <w:rsid w:val="001D1E53"/>
    <w:rsid w:val="001D2870"/>
    <w:rsid w:val="001D3225"/>
    <w:rsid w:val="001D331A"/>
    <w:rsid w:val="001D4EA0"/>
    <w:rsid w:val="001D535A"/>
    <w:rsid w:val="001D53BB"/>
    <w:rsid w:val="001D6CFF"/>
    <w:rsid w:val="001E1C32"/>
    <w:rsid w:val="001E1E78"/>
    <w:rsid w:val="001E23C0"/>
    <w:rsid w:val="001E346A"/>
    <w:rsid w:val="001E3528"/>
    <w:rsid w:val="001E424D"/>
    <w:rsid w:val="001E42F4"/>
    <w:rsid w:val="001E4989"/>
    <w:rsid w:val="001E4B44"/>
    <w:rsid w:val="001E539D"/>
    <w:rsid w:val="001E6077"/>
    <w:rsid w:val="001E6672"/>
    <w:rsid w:val="001E66D2"/>
    <w:rsid w:val="001E6ACD"/>
    <w:rsid w:val="001E6C2E"/>
    <w:rsid w:val="001E6D16"/>
    <w:rsid w:val="001E7087"/>
    <w:rsid w:val="001F0586"/>
    <w:rsid w:val="001F06E0"/>
    <w:rsid w:val="001F0D1A"/>
    <w:rsid w:val="001F16A8"/>
    <w:rsid w:val="001F1B4A"/>
    <w:rsid w:val="001F2883"/>
    <w:rsid w:val="001F3455"/>
    <w:rsid w:val="001F3929"/>
    <w:rsid w:val="001F4167"/>
    <w:rsid w:val="001F427F"/>
    <w:rsid w:val="001F45A7"/>
    <w:rsid w:val="001F5803"/>
    <w:rsid w:val="001F698B"/>
    <w:rsid w:val="001F6A29"/>
    <w:rsid w:val="001F6AC5"/>
    <w:rsid w:val="001F741B"/>
    <w:rsid w:val="001F7460"/>
    <w:rsid w:val="00200658"/>
    <w:rsid w:val="00200DED"/>
    <w:rsid w:val="00201366"/>
    <w:rsid w:val="00201939"/>
    <w:rsid w:val="00201B1A"/>
    <w:rsid w:val="00201B7F"/>
    <w:rsid w:val="00203D45"/>
    <w:rsid w:val="0020411C"/>
    <w:rsid w:val="00204C86"/>
    <w:rsid w:val="00205083"/>
    <w:rsid w:val="00205CC6"/>
    <w:rsid w:val="00206444"/>
    <w:rsid w:val="0020694C"/>
    <w:rsid w:val="00206BA7"/>
    <w:rsid w:val="00206E94"/>
    <w:rsid w:val="00206F80"/>
    <w:rsid w:val="00207C63"/>
    <w:rsid w:val="00207C64"/>
    <w:rsid w:val="00210302"/>
    <w:rsid w:val="0021094E"/>
    <w:rsid w:val="00211650"/>
    <w:rsid w:val="0021222C"/>
    <w:rsid w:val="00212486"/>
    <w:rsid w:val="002125EE"/>
    <w:rsid w:val="002127E9"/>
    <w:rsid w:val="00213587"/>
    <w:rsid w:val="002139EE"/>
    <w:rsid w:val="0021585E"/>
    <w:rsid w:val="00215DC5"/>
    <w:rsid w:val="002163CB"/>
    <w:rsid w:val="0021655F"/>
    <w:rsid w:val="0021693F"/>
    <w:rsid w:val="00216F55"/>
    <w:rsid w:val="00217416"/>
    <w:rsid w:val="002207FB"/>
    <w:rsid w:val="0022108D"/>
    <w:rsid w:val="0022141C"/>
    <w:rsid w:val="00221B8C"/>
    <w:rsid w:val="00222FB1"/>
    <w:rsid w:val="00223490"/>
    <w:rsid w:val="0022352F"/>
    <w:rsid w:val="00224FD1"/>
    <w:rsid w:val="00225B1B"/>
    <w:rsid w:val="00225C09"/>
    <w:rsid w:val="002273DD"/>
    <w:rsid w:val="00227635"/>
    <w:rsid w:val="0023038F"/>
    <w:rsid w:val="0023046F"/>
    <w:rsid w:val="002333D2"/>
    <w:rsid w:val="002334BC"/>
    <w:rsid w:val="002338AB"/>
    <w:rsid w:val="002344E3"/>
    <w:rsid w:val="00234DC8"/>
    <w:rsid w:val="0023500B"/>
    <w:rsid w:val="00235144"/>
    <w:rsid w:val="00237576"/>
    <w:rsid w:val="00240036"/>
    <w:rsid w:val="002401D7"/>
    <w:rsid w:val="00240510"/>
    <w:rsid w:val="002407B4"/>
    <w:rsid w:val="00240FE9"/>
    <w:rsid w:val="002415AB"/>
    <w:rsid w:val="002422F3"/>
    <w:rsid w:val="002428F9"/>
    <w:rsid w:val="002434D5"/>
    <w:rsid w:val="00243754"/>
    <w:rsid w:val="0024389F"/>
    <w:rsid w:val="0024426E"/>
    <w:rsid w:val="00244365"/>
    <w:rsid w:val="002443A4"/>
    <w:rsid w:val="002444DB"/>
    <w:rsid w:val="00244800"/>
    <w:rsid w:val="00244E28"/>
    <w:rsid w:val="002452CD"/>
    <w:rsid w:val="00245917"/>
    <w:rsid w:val="00245D46"/>
    <w:rsid w:val="002466C1"/>
    <w:rsid w:val="0024686E"/>
    <w:rsid w:val="00246D66"/>
    <w:rsid w:val="00246DD7"/>
    <w:rsid w:val="00247025"/>
    <w:rsid w:val="00247541"/>
    <w:rsid w:val="0024762A"/>
    <w:rsid w:val="00247888"/>
    <w:rsid w:val="00247B46"/>
    <w:rsid w:val="00250D5C"/>
    <w:rsid w:val="00251199"/>
    <w:rsid w:val="00251308"/>
    <w:rsid w:val="00251DE1"/>
    <w:rsid w:val="002522AA"/>
    <w:rsid w:val="00252788"/>
    <w:rsid w:val="002536E0"/>
    <w:rsid w:val="00253C73"/>
    <w:rsid w:val="002547BE"/>
    <w:rsid w:val="00255404"/>
    <w:rsid w:val="0025565B"/>
    <w:rsid w:val="00256024"/>
    <w:rsid w:val="00256142"/>
    <w:rsid w:val="0025713C"/>
    <w:rsid w:val="00257350"/>
    <w:rsid w:val="00257AA0"/>
    <w:rsid w:val="002602CF"/>
    <w:rsid w:val="00261893"/>
    <w:rsid w:val="00261A23"/>
    <w:rsid w:val="00261E03"/>
    <w:rsid w:val="002627F4"/>
    <w:rsid w:val="00262EAB"/>
    <w:rsid w:val="00262FF5"/>
    <w:rsid w:val="002634A8"/>
    <w:rsid w:val="0026372B"/>
    <w:rsid w:val="002639AA"/>
    <w:rsid w:val="00264460"/>
    <w:rsid w:val="00265065"/>
    <w:rsid w:val="0026539A"/>
    <w:rsid w:val="00265449"/>
    <w:rsid w:val="00265D6C"/>
    <w:rsid w:val="002670FC"/>
    <w:rsid w:val="0026723F"/>
    <w:rsid w:val="00267981"/>
    <w:rsid w:val="00267FB5"/>
    <w:rsid w:val="002704B4"/>
    <w:rsid w:val="002709C4"/>
    <w:rsid w:val="0027144F"/>
    <w:rsid w:val="0027167D"/>
    <w:rsid w:val="00273272"/>
    <w:rsid w:val="00273DBE"/>
    <w:rsid w:val="00274000"/>
    <w:rsid w:val="00274D6F"/>
    <w:rsid w:val="0027586B"/>
    <w:rsid w:val="00275980"/>
    <w:rsid w:val="00276DD9"/>
    <w:rsid w:val="00277E33"/>
    <w:rsid w:val="00280532"/>
    <w:rsid w:val="002807B3"/>
    <w:rsid w:val="002809E7"/>
    <w:rsid w:val="00281299"/>
    <w:rsid w:val="002823F9"/>
    <w:rsid w:val="0028290E"/>
    <w:rsid w:val="00285680"/>
    <w:rsid w:val="00285878"/>
    <w:rsid w:val="0028597E"/>
    <w:rsid w:val="002860C1"/>
    <w:rsid w:val="002866FB"/>
    <w:rsid w:val="00290333"/>
    <w:rsid w:val="00290E40"/>
    <w:rsid w:val="00291199"/>
    <w:rsid w:val="0029122F"/>
    <w:rsid w:val="00291ED6"/>
    <w:rsid w:val="00291F5D"/>
    <w:rsid w:val="00291FA6"/>
    <w:rsid w:val="0029213B"/>
    <w:rsid w:val="00292DA5"/>
    <w:rsid w:val="00292E74"/>
    <w:rsid w:val="00292FB3"/>
    <w:rsid w:val="00293D41"/>
    <w:rsid w:val="002949FA"/>
    <w:rsid w:val="00295205"/>
    <w:rsid w:val="002952B7"/>
    <w:rsid w:val="002958D9"/>
    <w:rsid w:val="00295AF4"/>
    <w:rsid w:val="00295F1D"/>
    <w:rsid w:val="00296785"/>
    <w:rsid w:val="00296C54"/>
    <w:rsid w:val="002970F3"/>
    <w:rsid w:val="00297AC4"/>
    <w:rsid w:val="00297E34"/>
    <w:rsid w:val="002A0757"/>
    <w:rsid w:val="002A1BC8"/>
    <w:rsid w:val="002A221F"/>
    <w:rsid w:val="002A2F36"/>
    <w:rsid w:val="002A3146"/>
    <w:rsid w:val="002A3CC8"/>
    <w:rsid w:val="002A4965"/>
    <w:rsid w:val="002A4A9C"/>
    <w:rsid w:val="002A4B71"/>
    <w:rsid w:val="002A4BDC"/>
    <w:rsid w:val="002A55B3"/>
    <w:rsid w:val="002A58A0"/>
    <w:rsid w:val="002B0767"/>
    <w:rsid w:val="002B0EEB"/>
    <w:rsid w:val="002B1C81"/>
    <w:rsid w:val="002B22C0"/>
    <w:rsid w:val="002B242A"/>
    <w:rsid w:val="002B2847"/>
    <w:rsid w:val="002B2A5C"/>
    <w:rsid w:val="002B2CC1"/>
    <w:rsid w:val="002B2DB9"/>
    <w:rsid w:val="002B2FCE"/>
    <w:rsid w:val="002B2FE6"/>
    <w:rsid w:val="002B47D2"/>
    <w:rsid w:val="002B5B1E"/>
    <w:rsid w:val="002B5EF4"/>
    <w:rsid w:val="002B62CD"/>
    <w:rsid w:val="002B728A"/>
    <w:rsid w:val="002B7B59"/>
    <w:rsid w:val="002B7D9E"/>
    <w:rsid w:val="002B7F6B"/>
    <w:rsid w:val="002C0266"/>
    <w:rsid w:val="002C0511"/>
    <w:rsid w:val="002C1BB4"/>
    <w:rsid w:val="002C2D24"/>
    <w:rsid w:val="002C335B"/>
    <w:rsid w:val="002C3F54"/>
    <w:rsid w:val="002C40F8"/>
    <w:rsid w:val="002C42F2"/>
    <w:rsid w:val="002C4FA7"/>
    <w:rsid w:val="002C5657"/>
    <w:rsid w:val="002C599D"/>
    <w:rsid w:val="002C5A2A"/>
    <w:rsid w:val="002C6189"/>
    <w:rsid w:val="002C7D94"/>
    <w:rsid w:val="002D07C9"/>
    <w:rsid w:val="002D245E"/>
    <w:rsid w:val="002D34EE"/>
    <w:rsid w:val="002D4065"/>
    <w:rsid w:val="002D408A"/>
    <w:rsid w:val="002D43CF"/>
    <w:rsid w:val="002D4645"/>
    <w:rsid w:val="002D4F66"/>
    <w:rsid w:val="002D5FB8"/>
    <w:rsid w:val="002D6330"/>
    <w:rsid w:val="002D6B5E"/>
    <w:rsid w:val="002D6D0C"/>
    <w:rsid w:val="002D7DED"/>
    <w:rsid w:val="002E09A4"/>
    <w:rsid w:val="002E1C04"/>
    <w:rsid w:val="002E2A36"/>
    <w:rsid w:val="002E3DA0"/>
    <w:rsid w:val="002E3E2D"/>
    <w:rsid w:val="002E44A7"/>
    <w:rsid w:val="002E55F1"/>
    <w:rsid w:val="002E6716"/>
    <w:rsid w:val="002E781C"/>
    <w:rsid w:val="002F0A4B"/>
    <w:rsid w:val="002F0E64"/>
    <w:rsid w:val="002F0E89"/>
    <w:rsid w:val="002F20D7"/>
    <w:rsid w:val="002F22DF"/>
    <w:rsid w:val="002F2510"/>
    <w:rsid w:val="002F301D"/>
    <w:rsid w:val="002F31DA"/>
    <w:rsid w:val="002F37BE"/>
    <w:rsid w:val="002F3CBF"/>
    <w:rsid w:val="002F3E40"/>
    <w:rsid w:val="002F415F"/>
    <w:rsid w:val="002F61ED"/>
    <w:rsid w:val="002F6382"/>
    <w:rsid w:val="002F72BF"/>
    <w:rsid w:val="002F7F01"/>
    <w:rsid w:val="00301195"/>
    <w:rsid w:val="00302504"/>
    <w:rsid w:val="00302955"/>
    <w:rsid w:val="00302E1F"/>
    <w:rsid w:val="00302F30"/>
    <w:rsid w:val="00302F60"/>
    <w:rsid w:val="00302FAE"/>
    <w:rsid w:val="003036A1"/>
    <w:rsid w:val="00303846"/>
    <w:rsid w:val="00304227"/>
    <w:rsid w:val="0030494B"/>
    <w:rsid w:val="00304FB7"/>
    <w:rsid w:val="00305844"/>
    <w:rsid w:val="00305B65"/>
    <w:rsid w:val="00306243"/>
    <w:rsid w:val="00306612"/>
    <w:rsid w:val="00306E4B"/>
    <w:rsid w:val="00307278"/>
    <w:rsid w:val="0030753E"/>
    <w:rsid w:val="00310A31"/>
    <w:rsid w:val="00311E67"/>
    <w:rsid w:val="003132B4"/>
    <w:rsid w:val="003136A6"/>
    <w:rsid w:val="0031453A"/>
    <w:rsid w:val="003150BC"/>
    <w:rsid w:val="0031529E"/>
    <w:rsid w:val="0031598B"/>
    <w:rsid w:val="003159E7"/>
    <w:rsid w:val="00315A5B"/>
    <w:rsid w:val="0031630A"/>
    <w:rsid w:val="00316379"/>
    <w:rsid w:val="00317838"/>
    <w:rsid w:val="00317AC1"/>
    <w:rsid w:val="00317F1F"/>
    <w:rsid w:val="00317FA4"/>
    <w:rsid w:val="00320ACC"/>
    <w:rsid w:val="00321BD1"/>
    <w:rsid w:val="00322610"/>
    <w:rsid w:val="00324469"/>
    <w:rsid w:val="00324F09"/>
    <w:rsid w:val="0032543E"/>
    <w:rsid w:val="00325521"/>
    <w:rsid w:val="00325560"/>
    <w:rsid w:val="0032709D"/>
    <w:rsid w:val="003271A0"/>
    <w:rsid w:val="00327E8E"/>
    <w:rsid w:val="0033088A"/>
    <w:rsid w:val="003311E2"/>
    <w:rsid w:val="00331C9C"/>
    <w:rsid w:val="003333D0"/>
    <w:rsid w:val="003336FF"/>
    <w:rsid w:val="00333EAB"/>
    <w:rsid w:val="0033428E"/>
    <w:rsid w:val="00334D2F"/>
    <w:rsid w:val="00336C50"/>
    <w:rsid w:val="00337446"/>
    <w:rsid w:val="00340249"/>
    <w:rsid w:val="003409EB"/>
    <w:rsid w:val="00340CC6"/>
    <w:rsid w:val="00340EA6"/>
    <w:rsid w:val="00341138"/>
    <w:rsid w:val="00341F97"/>
    <w:rsid w:val="00342B2E"/>
    <w:rsid w:val="003441DE"/>
    <w:rsid w:val="00344BAC"/>
    <w:rsid w:val="00344E3D"/>
    <w:rsid w:val="0034638F"/>
    <w:rsid w:val="00347BB6"/>
    <w:rsid w:val="0035009C"/>
    <w:rsid w:val="00350199"/>
    <w:rsid w:val="00350374"/>
    <w:rsid w:val="0035077E"/>
    <w:rsid w:val="003514B8"/>
    <w:rsid w:val="003515EE"/>
    <w:rsid w:val="0035238E"/>
    <w:rsid w:val="003528D0"/>
    <w:rsid w:val="00352E42"/>
    <w:rsid w:val="00352FF7"/>
    <w:rsid w:val="00353095"/>
    <w:rsid w:val="00353263"/>
    <w:rsid w:val="00354383"/>
    <w:rsid w:val="003547E9"/>
    <w:rsid w:val="00354C62"/>
    <w:rsid w:val="00354E10"/>
    <w:rsid w:val="00355779"/>
    <w:rsid w:val="003567A6"/>
    <w:rsid w:val="00357FA3"/>
    <w:rsid w:val="003600E7"/>
    <w:rsid w:val="0036037C"/>
    <w:rsid w:val="00360E72"/>
    <w:rsid w:val="0036108F"/>
    <w:rsid w:val="00361225"/>
    <w:rsid w:val="003615F5"/>
    <w:rsid w:val="003615F6"/>
    <w:rsid w:val="00361AE3"/>
    <w:rsid w:val="0036243B"/>
    <w:rsid w:val="00362D40"/>
    <w:rsid w:val="003637CE"/>
    <w:rsid w:val="00364335"/>
    <w:rsid w:val="0036456D"/>
    <w:rsid w:val="00364B89"/>
    <w:rsid w:val="003663B6"/>
    <w:rsid w:val="00367CF7"/>
    <w:rsid w:val="003717D4"/>
    <w:rsid w:val="00371EDE"/>
    <w:rsid w:val="00372558"/>
    <w:rsid w:val="00372748"/>
    <w:rsid w:val="003729E5"/>
    <w:rsid w:val="00373FC0"/>
    <w:rsid w:val="003748B8"/>
    <w:rsid w:val="00375471"/>
    <w:rsid w:val="00375D75"/>
    <w:rsid w:val="00376135"/>
    <w:rsid w:val="00376E3E"/>
    <w:rsid w:val="00377161"/>
    <w:rsid w:val="003771BA"/>
    <w:rsid w:val="003774F0"/>
    <w:rsid w:val="00377673"/>
    <w:rsid w:val="00377E91"/>
    <w:rsid w:val="0038095D"/>
    <w:rsid w:val="00381657"/>
    <w:rsid w:val="0038249B"/>
    <w:rsid w:val="003826E2"/>
    <w:rsid w:val="0038294C"/>
    <w:rsid w:val="00382D0E"/>
    <w:rsid w:val="0038309E"/>
    <w:rsid w:val="003831FF"/>
    <w:rsid w:val="0038343B"/>
    <w:rsid w:val="00383B9E"/>
    <w:rsid w:val="0038400A"/>
    <w:rsid w:val="003841D5"/>
    <w:rsid w:val="003848CA"/>
    <w:rsid w:val="00384F32"/>
    <w:rsid w:val="0038730B"/>
    <w:rsid w:val="003879F5"/>
    <w:rsid w:val="00387F45"/>
    <w:rsid w:val="003918C2"/>
    <w:rsid w:val="00391FDD"/>
    <w:rsid w:val="0039205B"/>
    <w:rsid w:val="00392E54"/>
    <w:rsid w:val="00393F16"/>
    <w:rsid w:val="00393F9F"/>
    <w:rsid w:val="0039591E"/>
    <w:rsid w:val="00397031"/>
    <w:rsid w:val="0039712D"/>
    <w:rsid w:val="00397EAF"/>
    <w:rsid w:val="003A0675"/>
    <w:rsid w:val="003A1BBE"/>
    <w:rsid w:val="003A3335"/>
    <w:rsid w:val="003A3363"/>
    <w:rsid w:val="003A3F9D"/>
    <w:rsid w:val="003A40CC"/>
    <w:rsid w:val="003A4568"/>
    <w:rsid w:val="003A5216"/>
    <w:rsid w:val="003A5867"/>
    <w:rsid w:val="003A73FC"/>
    <w:rsid w:val="003A7616"/>
    <w:rsid w:val="003A770A"/>
    <w:rsid w:val="003A775D"/>
    <w:rsid w:val="003A7C05"/>
    <w:rsid w:val="003A7DDC"/>
    <w:rsid w:val="003B086D"/>
    <w:rsid w:val="003B11E5"/>
    <w:rsid w:val="003B1D08"/>
    <w:rsid w:val="003B24AF"/>
    <w:rsid w:val="003B25F8"/>
    <w:rsid w:val="003B28E3"/>
    <w:rsid w:val="003B2A09"/>
    <w:rsid w:val="003B4154"/>
    <w:rsid w:val="003B4ABB"/>
    <w:rsid w:val="003B4E37"/>
    <w:rsid w:val="003B55F8"/>
    <w:rsid w:val="003B5612"/>
    <w:rsid w:val="003B5DC4"/>
    <w:rsid w:val="003B6358"/>
    <w:rsid w:val="003B7138"/>
    <w:rsid w:val="003B757A"/>
    <w:rsid w:val="003B7905"/>
    <w:rsid w:val="003B7A2A"/>
    <w:rsid w:val="003C070A"/>
    <w:rsid w:val="003C0D33"/>
    <w:rsid w:val="003C0F92"/>
    <w:rsid w:val="003C1F95"/>
    <w:rsid w:val="003C1FBD"/>
    <w:rsid w:val="003C48B9"/>
    <w:rsid w:val="003C50D6"/>
    <w:rsid w:val="003C5169"/>
    <w:rsid w:val="003C69E8"/>
    <w:rsid w:val="003C6C66"/>
    <w:rsid w:val="003C746C"/>
    <w:rsid w:val="003D14EA"/>
    <w:rsid w:val="003D17DD"/>
    <w:rsid w:val="003D197B"/>
    <w:rsid w:val="003D476B"/>
    <w:rsid w:val="003D4D4E"/>
    <w:rsid w:val="003D5DAC"/>
    <w:rsid w:val="003D6AF9"/>
    <w:rsid w:val="003E028E"/>
    <w:rsid w:val="003E0365"/>
    <w:rsid w:val="003E0844"/>
    <w:rsid w:val="003E1102"/>
    <w:rsid w:val="003E2326"/>
    <w:rsid w:val="003E3850"/>
    <w:rsid w:val="003E389E"/>
    <w:rsid w:val="003E3EB2"/>
    <w:rsid w:val="003E44F0"/>
    <w:rsid w:val="003E56D5"/>
    <w:rsid w:val="003E5A80"/>
    <w:rsid w:val="003E5D67"/>
    <w:rsid w:val="003E5DE9"/>
    <w:rsid w:val="003E5E39"/>
    <w:rsid w:val="003E65C7"/>
    <w:rsid w:val="003E6A93"/>
    <w:rsid w:val="003E7ADC"/>
    <w:rsid w:val="003E7C37"/>
    <w:rsid w:val="003F1199"/>
    <w:rsid w:val="003F13E3"/>
    <w:rsid w:val="003F2080"/>
    <w:rsid w:val="003F2FC9"/>
    <w:rsid w:val="003F3BA2"/>
    <w:rsid w:val="003F3E6D"/>
    <w:rsid w:val="003F4894"/>
    <w:rsid w:val="003F5BB3"/>
    <w:rsid w:val="003F5D12"/>
    <w:rsid w:val="003F7176"/>
    <w:rsid w:val="004004B9"/>
    <w:rsid w:val="00400B76"/>
    <w:rsid w:val="0040119B"/>
    <w:rsid w:val="004014B3"/>
    <w:rsid w:val="00401532"/>
    <w:rsid w:val="0040158F"/>
    <w:rsid w:val="00402A39"/>
    <w:rsid w:val="00403189"/>
    <w:rsid w:val="0040425B"/>
    <w:rsid w:val="004042E7"/>
    <w:rsid w:val="00404359"/>
    <w:rsid w:val="004046D3"/>
    <w:rsid w:val="004049D1"/>
    <w:rsid w:val="00405A9E"/>
    <w:rsid w:val="00405DD3"/>
    <w:rsid w:val="00405F45"/>
    <w:rsid w:val="004061D8"/>
    <w:rsid w:val="00406A8A"/>
    <w:rsid w:val="00407148"/>
    <w:rsid w:val="00407716"/>
    <w:rsid w:val="004077DF"/>
    <w:rsid w:val="00410221"/>
    <w:rsid w:val="00410F13"/>
    <w:rsid w:val="0041113D"/>
    <w:rsid w:val="00411411"/>
    <w:rsid w:val="00411C06"/>
    <w:rsid w:val="00412B54"/>
    <w:rsid w:val="004131E6"/>
    <w:rsid w:val="004135D1"/>
    <w:rsid w:val="00413864"/>
    <w:rsid w:val="00413EB7"/>
    <w:rsid w:val="004148E0"/>
    <w:rsid w:val="00414D48"/>
    <w:rsid w:val="004171D0"/>
    <w:rsid w:val="00417696"/>
    <w:rsid w:val="00420011"/>
    <w:rsid w:val="004205A4"/>
    <w:rsid w:val="004219EF"/>
    <w:rsid w:val="004227AF"/>
    <w:rsid w:val="00422BAE"/>
    <w:rsid w:val="00424299"/>
    <w:rsid w:val="004249B5"/>
    <w:rsid w:val="00424D01"/>
    <w:rsid w:val="0042557E"/>
    <w:rsid w:val="00425A61"/>
    <w:rsid w:val="0042725A"/>
    <w:rsid w:val="00427961"/>
    <w:rsid w:val="00430104"/>
    <w:rsid w:val="00430491"/>
    <w:rsid w:val="00430643"/>
    <w:rsid w:val="004314FA"/>
    <w:rsid w:val="004315C4"/>
    <w:rsid w:val="00431DB8"/>
    <w:rsid w:val="004322CB"/>
    <w:rsid w:val="004322E0"/>
    <w:rsid w:val="00432728"/>
    <w:rsid w:val="00432E94"/>
    <w:rsid w:val="004351A4"/>
    <w:rsid w:val="00435396"/>
    <w:rsid w:val="00437519"/>
    <w:rsid w:val="00440B40"/>
    <w:rsid w:val="00440DA0"/>
    <w:rsid w:val="00440E54"/>
    <w:rsid w:val="0044196A"/>
    <w:rsid w:val="00441EB3"/>
    <w:rsid w:val="00441F49"/>
    <w:rsid w:val="00443170"/>
    <w:rsid w:val="00443350"/>
    <w:rsid w:val="00445CCB"/>
    <w:rsid w:val="0044636D"/>
    <w:rsid w:val="00446376"/>
    <w:rsid w:val="004466A5"/>
    <w:rsid w:val="004466E0"/>
    <w:rsid w:val="00446726"/>
    <w:rsid w:val="004469C9"/>
    <w:rsid w:val="00446AE0"/>
    <w:rsid w:val="00447708"/>
    <w:rsid w:val="00447E2B"/>
    <w:rsid w:val="00450595"/>
    <w:rsid w:val="00450608"/>
    <w:rsid w:val="00450E0A"/>
    <w:rsid w:val="00450F28"/>
    <w:rsid w:val="00452F20"/>
    <w:rsid w:val="00453867"/>
    <w:rsid w:val="004543F8"/>
    <w:rsid w:val="00454B55"/>
    <w:rsid w:val="0045508E"/>
    <w:rsid w:val="004567CB"/>
    <w:rsid w:val="0045759D"/>
    <w:rsid w:val="004575EE"/>
    <w:rsid w:val="004602E2"/>
    <w:rsid w:val="0046033A"/>
    <w:rsid w:val="00460873"/>
    <w:rsid w:val="004609A7"/>
    <w:rsid w:val="00460A00"/>
    <w:rsid w:val="0046158B"/>
    <w:rsid w:val="00462890"/>
    <w:rsid w:val="00462BA8"/>
    <w:rsid w:val="00462C2B"/>
    <w:rsid w:val="00464C0E"/>
    <w:rsid w:val="004651E4"/>
    <w:rsid w:val="00465DAF"/>
    <w:rsid w:val="00466226"/>
    <w:rsid w:val="00466AE7"/>
    <w:rsid w:val="0046773C"/>
    <w:rsid w:val="004703D0"/>
    <w:rsid w:val="00470776"/>
    <w:rsid w:val="00470C86"/>
    <w:rsid w:val="004717D5"/>
    <w:rsid w:val="0047329C"/>
    <w:rsid w:val="004734AB"/>
    <w:rsid w:val="004744CD"/>
    <w:rsid w:val="00474A2C"/>
    <w:rsid w:val="0047540E"/>
    <w:rsid w:val="00475521"/>
    <w:rsid w:val="0047553C"/>
    <w:rsid w:val="00477BE3"/>
    <w:rsid w:val="0048009A"/>
    <w:rsid w:val="00480E2E"/>
    <w:rsid w:val="004817C6"/>
    <w:rsid w:val="004822B3"/>
    <w:rsid w:val="00482EA8"/>
    <w:rsid w:val="00483030"/>
    <w:rsid w:val="004832DC"/>
    <w:rsid w:val="00483FB8"/>
    <w:rsid w:val="00484A5A"/>
    <w:rsid w:val="00485430"/>
    <w:rsid w:val="004854C0"/>
    <w:rsid w:val="00487136"/>
    <w:rsid w:val="00487154"/>
    <w:rsid w:val="004873D0"/>
    <w:rsid w:val="00491225"/>
    <w:rsid w:val="00491C04"/>
    <w:rsid w:val="00493257"/>
    <w:rsid w:val="00493370"/>
    <w:rsid w:val="00494B8E"/>
    <w:rsid w:val="004951AD"/>
    <w:rsid w:val="00495282"/>
    <w:rsid w:val="0049534B"/>
    <w:rsid w:val="0049545C"/>
    <w:rsid w:val="00496319"/>
    <w:rsid w:val="00496C8F"/>
    <w:rsid w:val="00496CF5"/>
    <w:rsid w:val="00497DDB"/>
    <w:rsid w:val="004A080B"/>
    <w:rsid w:val="004A16ED"/>
    <w:rsid w:val="004A1D00"/>
    <w:rsid w:val="004A211A"/>
    <w:rsid w:val="004A29FF"/>
    <w:rsid w:val="004A3D4B"/>
    <w:rsid w:val="004A4305"/>
    <w:rsid w:val="004A4BF1"/>
    <w:rsid w:val="004A536D"/>
    <w:rsid w:val="004A70BB"/>
    <w:rsid w:val="004A729D"/>
    <w:rsid w:val="004A7AF7"/>
    <w:rsid w:val="004B03AC"/>
    <w:rsid w:val="004B132D"/>
    <w:rsid w:val="004B265E"/>
    <w:rsid w:val="004B2C43"/>
    <w:rsid w:val="004B412C"/>
    <w:rsid w:val="004B4152"/>
    <w:rsid w:val="004B4A10"/>
    <w:rsid w:val="004B5305"/>
    <w:rsid w:val="004B5454"/>
    <w:rsid w:val="004B5D5B"/>
    <w:rsid w:val="004B68CF"/>
    <w:rsid w:val="004B68D3"/>
    <w:rsid w:val="004B6EA0"/>
    <w:rsid w:val="004B7802"/>
    <w:rsid w:val="004C002E"/>
    <w:rsid w:val="004C1959"/>
    <w:rsid w:val="004C1C06"/>
    <w:rsid w:val="004C2153"/>
    <w:rsid w:val="004C2F34"/>
    <w:rsid w:val="004C301B"/>
    <w:rsid w:val="004C3961"/>
    <w:rsid w:val="004C3C83"/>
    <w:rsid w:val="004C48FD"/>
    <w:rsid w:val="004C49BF"/>
    <w:rsid w:val="004C4E54"/>
    <w:rsid w:val="004C4F10"/>
    <w:rsid w:val="004C5267"/>
    <w:rsid w:val="004C5898"/>
    <w:rsid w:val="004C5D4D"/>
    <w:rsid w:val="004C65B5"/>
    <w:rsid w:val="004C69C3"/>
    <w:rsid w:val="004C6AF3"/>
    <w:rsid w:val="004C7149"/>
    <w:rsid w:val="004C72B3"/>
    <w:rsid w:val="004C7B3D"/>
    <w:rsid w:val="004D17EB"/>
    <w:rsid w:val="004D1C56"/>
    <w:rsid w:val="004D258D"/>
    <w:rsid w:val="004D2DD6"/>
    <w:rsid w:val="004D2FDC"/>
    <w:rsid w:val="004D30ED"/>
    <w:rsid w:val="004D36B5"/>
    <w:rsid w:val="004D495C"/>
    <w:rsid w:val="004D5768"/>
    <w:rsid w:val="004D6717"/>
    <w:rsid w:val="004D68E5"/>
    <w:rsid w:val="004D6C60"/>
    <w:rsid w:val="004D6F96"/>
    <w:rsid w:val="004D7E73"/>
    <w:rsid w:val="004D7F68"/>
    <w:rsid w:val="004E072A"/>
    <w:rsid w:val="004E0FEE"/>
    <w:rsid w:val="004E189C"/>
    <w:rsid w:val="004E19E1"/>
    <w:rsid w:val="004E1E61"/>
    <w:rsid w:val="004E315C"/>
    <w:rsid w:val="004E360B"/>
    <w:rsid w:val="004E3728"/>
    <w:rsid w:val="004E4CE3"/>
    <w:rsid w:val="004E5034"/>
    <w:rsid w:val="004E5086"/>
    <w:rsid w:val="004E55F7"/>
    <w:rsid w:val="004E565B"/>
    <w:rsid w:val="004E5A13"/>
    <w:rsid w:val="004E6BE8"/>
    <w:rsid w:val="004E77AD"/>
    <w:rsid w:val="004E7979"/>
    <w:rsid w:val="004E7B98"/>
    <w:rsid w:val="004E7BA0"/>
    <w:rsid w:val="004F2C7B"/>
    <w:rsid w:val="004F3639"/>
    <w:rsid w:val="004F3F57"/>
    <w:rsid w:val="004F46A6"/>
    <w:rsid w:val="004F6424"/>
    <w:rsid w:val="004F6702"/>
    <w:rsid w:val="004F67E8"/>
    <w:rsid w:val="00500693"/>
    <w:rsid w:val="00500826"/>
    <w:rsid w:val="00500FA2"/>
    <w:rsid w:val="00501F96"/>
    <w:rsid w:val="00502A24"/>
    <w:rsid w:val="00502FB6"/>
    <w:rsid w:val="0050326B"/>
    <w:rsid w:val="00503DCD"/>
    <w:rsid w:val="00503E2D"/>
    <w:rsid w:val="00503EED"/>
    <w:rsid w:val="00503FD5"/>
    <w:rsid w:val="0050422F"/>
    <w:rsid w:val="00505078"/>
    <w:rsid w:val="00505166"/>
    <w:rsid w:val="00505568"/>
    <w:rsid w:val="00506155"/>
    <w:rsid w:val="00506268"/>
    <w:rsid w:val="00510035"/>
    <w:rsid w:val="005100BD"/>
    <w:rsid w:val="0051028C"/>
    <w:rsid w:val="00511C68"/>
    <w:rsid w:val="00511E1E"/>
    <w:rsid w:val="00512BA9"/>
    <w:rsid w:val="00512D7D"/>
    <w:rsid w:val="00512F05"/>
    <w:rsid w:val="00513961"/>
    <w:rsid w:val="00515136"/>
    <w:rsid w:val="00515D89"/>
    <w:rsid w:val="00516438"/>
    <w:rsid w:val="00516660"/>
    <w:rsid w:val="005169FF"/>
    <w:rsid w:val="00516DEE"/>
    <w:rsid w:val="00517240"/>
    <w:rsid w:val="005175A0"/>
    <w:rsid w:val="00517C75"/>
    <w:rsid w:val="00520F77"/>
    <w:rsid w:val="005218AE"/>
    <w:rsid w:val="00521B44"/>
    <w:rsid w:val="00521B85"/>
    <w:rsid w:val="005223F5"/>
    <w:rsid w:val="00523C18"/>
    <w:rsid w:val="00524471"/>
    <w:rsid w:val="00524608"/>
    <w:rsid w:val="005259C5"/>
    <w:rsid w:val="005265A8"/>
    <w:rsid w:val="00527B3C"/>
    <w:rsid w:val="00527F6F"/>
    <w:rsid w:val="00530499"/>
    <w:rsid w:val="00530BA1"/>
    <w:rsid w:val="00531A6D"/>
    <w:rsid w:val="00532176"/>
    <w:rsid w:val="00532ED3"/>
    <w:rsid w:val="00533050"/>
    <w:rsid w:val="005343B7"/>
    <w:rsid w:val="00535334"/>
    <w:rsid w:val="005365EF"/>
    <w:rsid w:val="00536669"/>
    <w:rsid w:val="00537006"/>
    <w:rsid w:val="00537AD6"/>
    <w:rsid w:val="00537D79"/>
    <w:rsid w:val="00540595"/>
    <w:rsid w:val="00540F22"/>
    <w:rsid w:val="005416BE"/>
    <w:rsid w:val="00541DDA"/>
    <w:rsid w:val="0054406B"/>
    <w:rsid w:val="00544783"/>
    <w:rsid w:val="00544F90"/>
    <w:rsid w:val="00545EB7"/>
    <w:rsid w:val="00547949"/>
    <w:rsid w:val="00547EC0"/>
    <w:rsid w:val="00550051"/>
    <w:rsid w:val="00551780"/>
    <w:rsid w:val="0055185C"/>
    <w:rsid w:val="005529AA"/>
    <w:rsid w:val="00552C77"/>
    <w:rsid w:val="00554A44"/>
    <w:rsid w:val="005568C7"/>
    <w:rsid w:val="00556932"/>
    <w:rsid w:val="00556B46"/>
    <w:rsid w:val="00556FDE"/>
    <w:rsid w:val="00557E83"/>
    <w:rsid w:val="00560CAD"/>
    <w:rsid w:val="0056120D"/>
    <w:rsid w:val="0056197A"/>
    <w:rsid w:val="0056392F"/>
    <w:rsid w:val="005642D4"/>
    <w:rsid w:val="005660DB"/>
    <w:rsid w:val="00566C33"/>
    <w:rsid w:val="0056784F"/>
    <w:rsid w:val="00567C55"/>
    <w:rsid w:val="00567FCF"/>
    <w:rsid w:val="0057055C"/>
    <w:rsid w:val="005706C3"/>
    <w:rsid w:val="005713D2"/>
    <w:rsid w:val="00571794"/>
    <w:rsid w:val="00571A02"/>
    <w:rsid w:val="00571E5D"/>
    <w:rsid w:val="0057346E"/>
    <w:rsid w:val="005744A5"/>
    <w:rsid w:val="005745EF"/>
    <w:rsid w:val="0057532A"/>
    <w:rsid w:val="0057556B"/>
    <w:rsid w:val="00575938"/>
    <w:rsid w:val="00576B8E"/>
    <w:rsid w:val="0057715A"/>
    <w:rsid w:val="00577B59"/>
    <w:rsid w:val="00577FBE"/>
    <w:rsid w:val="00580E47"/>
    <w:rsid w:val="005816EC"/>
    <w:rsid w:val="00581BD8"/>
    <w:rsid w:val="00582A57"/>
    <w:rsid w:val="00582C77"/>
    <w:rsid w:val="00583456"/>
    <w:rsid w:val="005847D3"/>
    <w:rsid w:val="005848CF"/>
    <w:rsid w:val="0058582F"/>
    <w:rsid w:val="00585D33"/>
    <w:rsid w:val="00585D4F"/>
    <w:rsid w:val="00585FD0"/>
    <w:rsid w:val="00586127"/>
    <w:rsid w:val="005865A5"/>
    <w:rsid w:val="00586C1D"/>
    <w:rsid w:val="00587655"/>
    <w:rsid w:val="005902F6"/>
    <w:rsid w:val="00590CF4"/>
    <w:rsid w:val="00591314"/>
    <w:rsid w:val="005922F4"/>
    <w:rsid w:val="00592B0F"/>
    <w:rsid w:val="005941AC"/>
    <w:rsid w:val="00595044"/>
    <w:rsid w:val="005952C2"/>
    <w:rsid w:val="00596266"/>
    <w:rsid w:val="005963AC"/>
    <w:rsid w:val="005967DD"/>
    <w:rsid w:val="0059731A"/>
    <w:rsid w:val="00597376"/>
    <w:rsid w:val="005A2510"/>
    <w:rsid w:val="005A2EE4"/>
    <w:rsid w:val="005A388A"/>
    <w:rsid w:val="005A3FE1"/>
    <w:rsid w:val="005A50E8"/>
    <w:rsid w:val="005A50EA"/>
    <w:rsid w:val="005A681A"/>
    <w:rsid w:val="005A6D7D"/>
    <w:rsid w:val="005A6E82"/>
    <w:rsid w:val="005B058B"/>
    <w:rsid w:val="005B064C"/>
    <w:rsid w:val="005B0E78"/>
    <w:rsid w:val="005B102C"/>
    <w:rsid w:val="005B110A"/>
    <w:rsid w:val="005B11EA"/>
    <w:rsid w:val="005B29FF"/>
    <w:rsid w:val="005B2E9C"/>
    <w:rsid w:val="005B3477"/>
    <w:rsid w:val="005B38A9"/>
    <w:rsid w:val="005B38B9"/>
    <w:rsid w:val="005B6480"/>
    <w:rsid w:val="005B67BB"/>
    <w:rsid w:val="005B6BC6"/>
    <w:rsid w:val="005B7251"/>
    <w:rsid w:val="005B762F"/>
    <w:rsid w:val="005B7808"/>
    <w:rsid w:val="005B7D3B"/>
    <w:rsid w:val="005C09A4"/>
    <w:rsid w:val="005C1163"/>
    <w:rsid w:val="005C1372"/>
    <w:rsid w:val="005C14E1"/>
    <w:rsid w:val="005C3095"/>
    <w:rsid w:val="005C3718"/>
    <w:rsid w:val="005C391B"/>
    <w:rsid w:val="005C40D2"/>
    <w:rsid w:val="005C4611"/>
    <w:rsid w:val="005C6EA3"/>
    <w:rsid w:val="005C6FAC"/>
    <w:rsid w:val="005D0915"/>
    <w:rsid w:val="005D0E5C"/>
    <w:rsid w:val="005D10F7"/>
    <w:rsid w:val="005D15A1"/>
    <w:rsid w:val="005D4206"/>
    <w:rsid w:val="005D4247"/>
    <w:rsid w:val="005D43D4"/>
    <w:rsid w:val="005D4788"/>
    <w:rsid w:val="005D4F84"/>
    <w:rsid w:val="005D5986"/>
    <w:rsid w:val="005D647F"/>
    <w:rsid w:val="005D6666"/>
    <w:rsid w:val="005D6759"/>
    <w:rsid w:val="005D6C4D"/>
    <w:rsid w:val="005D7AAE"/>
    <w:rsid w:val="005D7C08"/>
    <w:rsid w:val="005E0167"/>
    <w:rsid w:val="005E09F3"/>
    <w:rsid w:val="005E1428"/>
    <w:rsid w:val="005E23A9"/>
    <w:rsid w:val="005E25EC"/>
    <w:rsid w:val="005E2E0D"/>
    <w:rsid w:val="005E3543"/>
    <w:rsid w:val="005E35B5"/>
    <w:rsid w:val="005E3802"/>
    <w:rsid w:val="005E475A"/>
    <w:rsid w:val="005E4B31"/>
    <w:rsid w:val="005E6710"/>
    <w:rsid w:val="005E77B2"/>
    <w:rsid w:val="005E7C32"/>
    <w:rsid w:val="005E7DB1"/>
    <w:rsid w:val="005E7F19"/>
    <w:rsid w:val="005F0463"/>
    <w:rsid w:val="005F11F8"/>
    <w:rsid w:val="005F11FA"/>
    <w:rsid w:val="005F1244"/>
    <w:rsid w:val="005F21AD"/>
    <w:rsid w:val="005F22F9"/>
    <w:rsid w:val="005F286B"/>
    <w:rsid w:val="005F31D7"/>
    <w:rsid w:val="005F3D32"/>
    <w:rsid w:val="005F48EF"/>
    <w:rsid w:val="005F4923"/>
    <w:rsid w:val="005F552F"/>
    <w:rsid w:val="005F7212"/>
    <w:rsid w:val="005F7432"/>
    <w:rsid w:val="005F774B"/>
    <w:rsid w:val="005F7AEB"/>
    <w:rsid w:val="006005AF"/>
    <w:rsid w:val="0060108E"/>
    <w:rsid w:val="006018D0"/>
    <w:rsid w:val="00601F36"/>
    <w:rsid w:val="0060282E"/>
    <w:rsid w:val="00602C2A"/>
    <w:rsid w:val="00603C4A"/>
    <w:rsid w:val="00604689"/>
    <w:rsid w:val="00604734"/>
    <w:rsid w:val="006048E9"/>
    <w:rsid w:val="00604BEC"/>
    <w:rsid w:val="0060531F"/>
    <w:rsid w:val="00605CD7"/>
    <w:rsid w:val="00605FF8"/>
    <w:rsid w:val="00606289"/>
    <w:rsid w:val="00606B5F"/>
    <w:rsid w:val="00607240"/>
    <w:rsid w:val="0061182C"/>
    <w:rsid w:val="00611A31"/>
    <w:rsid w:val="00611A78"/>
    <w:rsid w:val="00611EB8"/>
    <w:rsid w:val="00611F02"/>
    <w:rsid w:val="006120EC"/>
    <w:rsid w:val="00612530"/>
    <w:rsid w:val="00612DFC"/>
    <w:rsid w:val="00613604"/>
    <w:rsid w:val="0061526F"/>
    <w:rsid w:val="0061575A"/>
    <w:rsid w:val="00615836"/>
    <w:rsid w:val="00616181"/>
    <w:rsid w:val="00616AAC"/>
    <w:rsid w:val="00617026"/>
    <w:rsid w:val="00617DD5"/>
    <w:rsid w:val="00617F4E"/>
    <w:rsid w:val="006203AB"/>
    <w:rsid w:val="00620451"/>
    <w:rsid w:val="00621942"/>
    <w:rsid w:val="00622240"/>
    <w:rsid w:val="00622586"/>
    <w:rsid w:val="00622921"/>
    <w:rsid w:val="006231EC"/>
    <w:rsid w:val="006232C3"/>
    <w:rsid w:val="00623A15"/>
    <w:rsid w:val="00623B97"/>
    <w:rsid w:val="00624FA7"/>
    <w:rsid w:val="006263A6"/>
    <w:rsid w:val="0062683F"/>
    <w:rsid w:val="0062696F"/>
    <w:rsid w:val="00626E3B"/>
    <w:rsid w:val="00627337"/>
    <w:rsid w:val="0062765B"/>
    <w:rsid w:val="00630235"/>
    <w:rsid w:val="00630AFB"/>
    <w:rsid w:val="00631272"/>
    <w:rsid w:val="00631BD6"/>
    <w:rsid w:val="006320AB"/>
    <w:rsid w:val="006325F0"/>
    <w:rsid w:val="006328B6"/>
    <w:rsid w:val="006336BD"/>
    <w:rsid w:val="00634E73"/>
    <w:rsid w:val="00635322"/>
    <w:rsid w:val="00636AFE"/>
    <w:rsid w:val="00636F29"/>
    <w:rsid w:val="0064012C"/>
    <w:rsid w:val="006402D3"/>
    <w:rsid w:val="006403A4"/>
    <w:rsid w:val="00641675"/>
    <w:rsid w:val="00641704"/>
    <w:rsid w:val="0064247F"/>
    <w:rsid w:val="00643D34"/>
    <w:rsid w:val="00644FA6"/>
    <w:rsid w:val="006455B6"/>
    <w:rsid w:val="006460BB"/>
    <w:rsid w:val="006460D2"/>
    <w:rsid w:val="00646842"/>
    <w:rsid w:val="00646C9F"/>
    <w:rsid w:val="00646D6E"/>
    <w:rsid w:val="00646DF9"/>
    <w:rsid w:val="006475EF"/>
    <w:rsid w:val="006512E7"/>
    <w:rsid w:val="006513B0"/>
    <w:rsid w:val="00653F83"/>
    <w:rsid w:val="0065414C"/>
    <w:rsid w:val="00655201"/>
    <w:rsid w:val="00655FEC"/>
    <w:rsid w:val="00656093"/>
    <w:rsid w:val="006560FC"/>
    <w:rsid w:val="00656490"/>
    <w:rsid w:val="00656CC5"/>
    <w:rsid w:val="00656D08"/>
    <w:rsid w:val="00656D3A"/>
    <w:rsid w:val="00656EE2"/>
    <w:rsid w:val="006573B8"/>
    <w:rsid w:val="006607D8"/>
    <w:rsid w:val="006615D4"/>
    <w:rsid w:val="006617B5"/>
    <w:rsid w:val="006619EF"/>
    <w:rsid w:val="00662F06"/>
    <w:rsid w:val="00663263"/>
    <w:rsid w:val="0066386B"/>
    <w:rsid w:val="0066479A"/>
    <w:rsid w:val="00665683"/>
    <w:rsid w:val="00665D50"/>
    <w:rsid w:val="0066629E"/>
    <w:rsid w:val="00666DB1"/>
    <w:rsid w:val="00667A56"/>
    <w:rsid w:val="00670A1B"/>
    <w:rsid w:val="0067194B"/>
    <w:rsid w:val="006730A5"/>
    <w:rsid w:val="006756DE"/>
    <w:rsid w:val="0067574F"/>
    <w:rsid w:val="00675EEE"/>
    <w:rsid w:val="00676A13"/>
    <w:rsid w:val="00677E4B"/>
    <w:rsid w:val="00677EF7"/>
    <w:rsid w:val="006800D0"/>
    <w:rsid w:val="00680D52"/>
    <w:rsid w:val="006810EF"/>
    <w:rsid w:val="00682207"/>
    <w:rsid w:val="00682980"/>
    <w:rsid w:val="0068537F"/>
    <w:rsid w:val="00685EB7"/>
    <w:rsid w:val="0068651F"/>
    <w:rsid w:val="006873A7"/>
    <w:rsid w:val="00690D45"/>
    <w:rsid w:val="00691621"/>
    <w:rsid w:val="006917A8"/>
    <w:rsid w:val="00691850"/>
    <w:rsid w:val="00691A1F"/>
    <w:rsid w:val="0069202A"/>
    <w:rsid w:val="00692481"/>
    <w:rsid w:val="0069515A"/>
    <w:rsid w:val="006956F9"/>
    <w:rsid w:val="00695744"/>
    <w:rsid w:val="00695E10"/>
    <w:rsid w:val="0069600F"/>
    <w:rsid w:val="00696064"/>
    <w:rsid w:val="00696EE5"/>
    <w:rsid w:val="00697051"/>
    <w:rsid w:val="006A03F2"/>
    <w:rsid w:val="006A0962"/>
    <w:rsid w:val="006A2268"/>
    <w:rsid w:val="006A29B3"/>
    <w:rsid w:val="006A4C10"/>
    <w:rsid w:val="006A4F7B"/>
    <w:rsid w:val="006A611E"/>
    <w:rsid w:val="006A61E5"/>
    <w:rsid w:val="006A6228"/>
    <w:rsid w:val="006A7D6C"/>
    <w:rsid w:val="006B1076"/>
    <w:rsid w:val="006B1DF7"/>
    <w:rsid w:val="006B240A"/>
    <w:rsid w:val="006B2F3D"/>
    <w:rsid w:val="006B311F"/>
    <w:rsid w:val="006B3BD7"/>
    <w:rsid w:val="006B4274"/>
    <w:rsid w:val="006B512B"/>
    <w:rsid w:val="006B5304"/>
    <w:rsid w:val="006B540B"/>
    <w:rsid w:val="006B5598"/>
    <w:rsid w:val="006B7375"/>
    <w:rsid w:val="006B775F"/>
    <w:rsid w:val="006C0A6A"/>
    <w:rsid w:val="006C0C4C"/>
    <w:rsid w:val="006C0C9A"/>
    <w:rsid w:val="006C0CA1"/>
    <w:rsid w:val="006C0FBD"/>
    <w:rsid w:val="006C1364"/>
    <w:rsid w:val="006C15C5"/>
    <w:rsid w:val="006C2027"/>
    <w:rsid w:val="006C371C"/>
    <w:rsid w:val="006C3D3D"/>
    <w:rsid w:val="006C453E"/>
    <w:rsid w:val="006C4777"/>
    <w:rsid w:val="006C4A8B"/>
    <w:rsid w:val="006C4EBF"/>
    <w:rsid w:val="006C4FA7"/>
    <w:rsid w:val="006C5416"/>
    <w:rsid w:val="006C6D15"/>
    <w:rsid w:val="006C719E"/>
    <w:rsid w:val="006D04EE"/>
    <w:rsid w:val="006D1E58"/>
    <w:rsid w:val="006D2188"/>
    <w:rsid w:val="006D24DD"/>
    <w:rsid w:val="006D2C6D"/>
    <w:rsid w:val="006D2CB9"/>
    <w:rsid w:val="006D4594"/>
    <w:rsid w:val="006D4885"/>
    <w:rsid w:val="006D4A05"/>
    <w:rsid w:val="006D4A9E"/>
    <w:rsid w:val="006D4BF7"/>
    <w:rsid w:val="006D4DF5"/>
    <w:rsid w:val="006D55D7"/>
    <w:rsid w:val="006D5735"/>
    <w:rsid w:val="006D699B"/>
    <w:rsid w:val="006D7345"/>
    <w:rsid w:val="006D7FCE"/>
    <w:rsid w:val="006E00DB"/>
    <w:rsid w:val="006E0287"/>
    <w:rsid w:val="006E0E70"/>
    <w:rsid w:val="006E0F6E"/>
    <w:rsid w:val="006E27E0"/>
    <w:rsid w:val="006E2C0D"/>
    <w:rsid w:val="006E4DA5"/>
    <w:rsid w:val="006E6F63"/>
    <w:rsid w:val="006E7610"/>
    <w:rsid w:val="006E7855"/>
    <w:rsid w:val="006E7987"/>
    <w:rsid w:val="006E7E6D"/>
    <w:rsid w:val="006F2241"/>
    <w:rsid w:val="006F247B"/>
    <w:rsid w:val="006F2830"/>
    <w:rsid w:val="006F36C2"/>
    <w:rsid w:val="006F38C6"/>
    <w:rsid w:val="006F4116"/>
    <w:rsid w:val="006F4CFA"/>
    <w:rsid w:val="006F5185"/>
    <w:rsid w:val="006F573B"/>
    <w:rsid w:val="006F5853"/>
    <w:rsid w:val="006F675A"/>
    <w:rsid w:val="00700027"/>
    <w:rsid w:val="007007C8"/>
    <w:rsid w:val="0070166F"/>
    <w:rsid w:val="00701B82"/>
    <w:rsid w:val="00702246"/>
    <w:rsid w:val="00702429"/>
    <w:rsid w:val="00703536"/>
    <w:rsid w:val="00703A78"/>
    <w:rsid w:val="00703B21"/>
    <w:rsid w:val="00704622"/>
    <w:rsid w:val="00705E1D"/>
    <w:rsid w:val="00707353"/>
    <w:rsid w:val="00707506"/>
    <w:rsid w:val="00707552"/>
    <w:rsid w:val="007075EA"/>
    <w:rsid w:val="007107EA"/>
    <w:rsid w:val="00710B34"/>
    <w:rsid w:val="00711734"/>
    <w:rsid w:val="00711890"/>
    <w:rsid w:val="007120B7"/>
    <w:rsid w:val="0071223D"/>
    <w:rsid w:val="00712935"/>
    <w:rsid w:val="0071322B"/>
    <w:rsid w:val="007133FD"/>
    <w:rsid w:val="00713767"/>
    <w:rsid w:val="007142FC"/>
    <w:rsid w:val="0071474E"/>
    <w:rsid w:val="00714A6C"/>
    <w:rsid w:val="00714C74"/>
    <w:rsid w:val="00715266"/>
    <w:rsid w:val="00716F14"/>
    <w:rsid w:val="00716FE0"/>
    <w:rsid w:val="00717C87"/>
    <w:rsid w:val="00720FFE"/>
    <w:rsid w:val="00722AC7"/>
    <w:rsid w:val="00722E72"/>
    <w:rsid w:val="007239B4"/>
    <w:rsid w:val="00723E9D"/>
    <w:rsid w:val="00724A89"/>
    <w:rsid w:val="00724EA2"/>
    <w:rsid w:val="00725195"/>
    <w:rsid w:val="00725430"/>
    <w:rsid w:val="00725C11"/>
    <w:rsid w:val="00726548"/>
    <w:rsid w:val="0072732A"/>
    <w:rsid w:val="00727F12"/>
    <w:rsid w:val="00730426"/>
    <w:rsid w:val="00730721"/>
    <w:rsid w:val="00730935"/>
    <w:rsid w:val="00732960"/>
    <w:rsid w:val="007330EE"/>
    <w:rsid w:val="007339B2"/>
    <w:rsid w:val="00733E62"/>
    <w:rsid w:val="007344DD"/>
    <w:rsid w:val="0073471B"/>
    <w:rsid w:val="00735958"/>
    <w:rsid w:val="00736F74"/>
    <w:rsid w:val="00737208"/>
    <w:rsid w:val="00737370"/>
    <w:rsid w:val="00740E6C"/>
    <w:rsid w:val="00740F09"/>
    <w:rsid w:val="007412BC"/>
    <w:rsid w:val="007415D5"/>
    <w:rsid w:val="00741B7B"/>
    <w:rsid w:val="00743275"/>
    <w:rsid w:val="00743735"/>
    <w:rsid w:val="00743D3C"/>
    <w:rsid w:val="00745439"/>
    <w:rsid w:val="007458A2"/>
    <w:rsid w:val="007459E8"/>
    <w:rsid w:val="00746266"/>
    <w:rsid w:val="00746326"/>
    <w:rsid w:val="00746BB1"/>
    <w:rsid w:val="00746C20"/>
    <w:rsid w:val="007474D2"/>
    <w:rsid w:val="00752CB9"/>
    <w:rsid w:val="00753290"/>
    <w:rsid w:val="00753A51"/>
    <w:rsid w:val="007556F7"/>
    <w:rsid w:val="00755FE1"/>
    <w:rsid w:val="007562D3"/>
    <w:rsid w:val="00756AE6"/>
    <w:rsid w:val="00756C0D"/>
    <w:rsid w:val="00757519"/>
    <w:rsid w:val="00757C59"/>
    <w:rsid w:val="0076012E"/>
    <w:rsid w:val="00762159"/>
    <w:rsid w:val="007649DF"/>
    <w:rsid w:val="00764DDE"/>
    <w:rsid w:val="00765AF9"/>
    <w:rsid w:val="00766408"/>
    <w:rsid w:val="00767064"/>
    <w:rsid w:val="00767D09"/>
    <w:rsid w:val="00770780"/>
    <w:rsid w:val="00771420"/>
    <w:rsid w:val="007724C6"/>
    <w:rsid w:val="00772A22"/>
    <w:rsid w:val="0077333B"/>
    <w:rsid w:val="007743B3"/>
    <w:rsid w:val="00774492"/>
    <w:rsid w:val="0077552C"/>
    <w:rsid w:val="00776CFD"/>
    <w:rsid w:val="00776E98"/>
    <w:rsid w:val="00777EC1"/>
    <w:rsid w:val="00777F04"/>
    <w:rsid w:val="00780BA2"/>
    <w:rsid w:val="00781564"/>
    <w:rsid w:val="0078191F"/>
    <w:rsid w:val="007826AF"/>
    <w:rsid w:val="007826D0"/>
    <w:rsid w:val="00782F16"/>
    <w:rsid w:val="00782F3A"/>
    <w:rsid w:val="00784991"/>
    <w:rsid w:val="0078592C"/>
    <w:rsid w:val="00785F81"/>
    <w:rsid w:val="00786B55"/>
    <w:rsid w:val="00787831"/>
    <w:rsid w:val="00787EB7"/>
    <w:rsid w:val="00787EFE"/>
    <w:rsid w:val="0079051B"/>
    <w:rsid w:val="00790C20"/>
    <w:rsid w:val="00791732"/>
    <w:rsid w:val="00791F75"/>
    <w:rsid w:val="007924BB"/>
    <w:rsid w:val="007932FE"/>
    <w:rsid w:val="007938FF"/>
    <w:rsid w:val="00793E8C"/>
    <w:rsid w:val="007949A2"/>
    <w:rsid w:val="00795AD1"/>
    <w:rsid w:val="00795E07"/>
    <w:rsid w:val="00797991"/>
    <w:rsid w:val="007A0279"/>
    <w:rsid w:val="007A1954"/>
    <w:rsid w:val="007A22F6"/>
    <w:rsid w:val="007A27E6"/>
    <w:rsid w:val="007A295B"/>
    <w:rsid w:val="007A36C2"/>
    <w:rsid w:val="007A3A6A"/>
    <w:rsid w:val="007A43E4"/>
    <w:rsid w:val="007A4D3C"/>
    <w:rsid w:val="007A4FED"/>
    <w:rsid w:val="007A558B"/>
    <w:rsid w:val="007A588B"/>
    <w:rsid w:val="007A5BF9"/>
    <w:rsid w:val="007A72F0"/>
    <w:rsid w:val="007A7F3E"/>
    <w:rsid w:val="007B01DF"/>
    <w:rsid w:val="007B043F"/>
    <w:rsid w:val="007B0B77"/>
    <w:rsid w:val="007B0CE6"/>
    <w:rsid w:val="007B127D"/>
    <w:rsid w:val="007B14C7"/>
    <w:rsid w:val="007B1CD1"/>
    <w:rsid w:val="007B3B0D"/>
    <w:rsid w:val="007B3C11"/>
    <w:rsid w:val="007B3C12"/>
    <w:rsid w:val="007B438E"/>
    <w:rsid w:val="007B4660"/>
    <w:rsid w:val="007B6860"/>
    <w:rsid w:val="007B7D84"/>
    <w:rsid w:val="007B7DA4"/>
    <w:rsid w:val="007B7F1B"/>
    <w:rsid w:val="007C0BC3"/>
    <w:rsid w:val="007C0F98"/>
    <w:rsid w:val="007C1722"/>
    <w:rsid w:val="007C389C"/>
    <w:rsid w:val="007C43D8"/>
    <w:rsid w:val="007C4B86"/>
    <w:rsid w:val="007C536D"/>
    <w:rsid w:val="007C6FD1"/>
    <w:rsid w:val="007C703B"/>
    <w:rsid w:val="007C751A"/>
    <w:rsid w:val="007C7846"/>
    <w:rsid w:val="007C787F"/>
    <w:rsid w:val="007C78EF"/>
    <w:rsid w:val="007D20BF"/>
    <w:rsid w:val="007D2426"/>
    <w:rsid w:val="007D28AD"/>
    <w:rsid w:val="007D2CE9"/>
    <w:rsid w:val="007D2CF8"/>
    <w:rsid w:val="007D3985"/>
    <w:rsid w:val="007D48A4"/>
    <w:rsid w:val="007D4E65"/>
    <w:rsid w:val="007D5422"/>
    <w:rsid w:val="007D55C6"/>
    <w:rsid w:val="007D65FD"/>
    <w:rsid w:val="007D6E17"/>
    <w:rsid w:val="007E0072"/>
    <w:rsid w:val="007E037A"/>
    <w:rsid w:val="007E11FD"/>
    <w:rsid w:val="007E165E"/>
    <w:rsid w:val="007E2E6E"/>
    <w:rsid w:val="007E3CC9"/>
    <w:rsid w:val="007E3F08"/>
    <w:rsid w:val="007E3FF5"/>
    <w:rsid w:val="007E4CCC"/>
    <w:rsid w:val="007E56E6"/>
    <w:rsid w:val="007E614E"/>
    <w:rsid w:val="007E655C"/>
    <w:rsid w:val="007E7CA5"/>
    <w:rsid w:val="007F0BA3"/>
    <w:rsid w:val="007F1D56"/>
    <w:rsid w:val="007F42D2"/>
    <w:rsid w:val="007F481B"/>
    <w:rsid w:val="007F4C3D"/>
    <w:rsid w:val="007F4D3D"/>
    <w:rsid w:val="007F5614"/>
    <w:rsid w:val="007F5672"/>
    <w:rsid w:val="007F5728"/>
    <w:rsid w:val="007F5F1F"/>
    <w:rsid w:val="007F6359"/>
    <w:rsid w:val="007F6FF9"/>
    <w:rsid w:val="008001D2"/>
    <w:rsid w:val="00800257"/>
    <w:rsid w:val="00800C95"/>
    <w:rsid w:val="008012C4"/>
    <w:rsid w:val="00802982"/>
    <w:rsid w:val="00802CE0"/>
    <w:rsid w:val="00802F30"/>
    <w:rsid w:val="00804388"/>
    <w:rsid w:val="00804C95"/>
    <w:rsid w:val="00804DC7"/>
    <w:rsid w:val="008067EA"/>
    <w:rsid w:val="008069B8"/>
    <w:rsid w:val="00806CA3"/>
    <w:rsid w:val="0080734F"/>
    <w:rsid w:val="008073BD"/>
    <w:rsid w:val="008076E2"/>
    <w:rsid w:val="00807E37"/>
    <w:rsid w:val="0081081D"/>
    <w:rsid w:val="008109E0"/>
    <w:rsid w:val="008113B4"/>
    <w:rsid w:val="008119F8"/>
    <w:rsid w:val="00813806"/>
    <w:rsid w:val="00813D5B"/>
    <w:rsid w:val="00815164"/>
    <w:rsid w:val="0081526C"/>
    <w:rsid w:val="0081552C"/>
    <w:rsid w:val="00815A68"/>
    <w:rsid w:val="00816D3A"/>
    <w:rsid w:val="00817E00"/>
    <w:rsid w:val="0082000D"/>
    <w:rsid w:val="00820851"/>
    <w:rsid w:val="00822950"/>
    <w:rsid w:val="00823197"/>
    <w:rsid w:val="0082325C"/>
    <w:rsid w:val="00823829"/>
    <w:rsid w:val="00824F51"/>
    <w:rsid w:val="00825190"/>
    <w:rsid w:val="00825877"/>
    <w:rsid w:val="00825B62"/>
    <w:rsid w:val="00827364"/>
    <w:rsid w:val="008302C1"/>
    <w:rsid w:val="008315F9"/>
    <w:rsid w:val="00831781"/>
    <w:rsid w:val="00831A4D"/>
    <w:rsid w:val="008321C4"/>
    <w:rsid w:val="00832AB8"/>
    <w:rsid w:val="00833954"/>
    <w:rsid w:val="00833AEF"/>
    <w:rsid w:val="00833F97"/>
    <w:rsid w:val="008344C8"/>
    <w:rsid w:val="00834593"/>
    <w:rsid w:val="008346A0"/>
    <w:rsid w:val="00834F01"/>
    <w:rsid w:val="00835490"/>
    <w:rsid w:val="008359D6"/>
    <w:rsid w:val="00837020"/>
    <w:rsid w:val="00837F9E"/>
    <w:rsid w:val="0084061A"/>
    <w:rsid w:val="0084146B"/>
    <w:rsid w:val="0084148A"/>
    <w:rsid w:val="00841F16"/>
    <w:rsid w:val="008426E3"/>
    <w:rsid w:val="00842C25"/>
    <w:rsid w:val="0084359F"/>
    <w:rsid w:val="00843B01"/>
    <w:rsid w:val="00843B60"/>
    <w:rsid w:val="00843D8D"/>
    <w:rsid w:val="008447A9"/>
    <w:rsid w:val="00844AC5"/>
    <w:rsid w:val="008452B9"/>
    <w:rsid w:val="008460A7"/>
    <w:rsid w:val="008460DF"/>
    <w:rsid w:val="00846A2C"/>
    <w:rsid w:val="00847594"/>
    <w:rsid w:val="008477EA"/>
    <w:rsid w:val="00847B7D"/>
    <w:rsid w:val="00847E97"/>
    <w:rsid w:val="0085001D"/>
    <w:rsid w:val="00850A52"/>
    <w:rsid w:val="00850B88"/>
    <w:rsid w:val="0085184A"/>
    <w:rsid w:val="00852A06"/>
    <w:rsid w:val="00852CCB"/>
    <w:rsid w:val="00853122"/>
    <w:rsid w:val="00853BB6"/>
    <w:rsid w:val="00853E3D"/>
    <w:rsid w:val="0085439F"/>
    <w:rsid w:val="00855B15"/>
    <w:rsid w:val="00855F00"/>
    <w:rsid w:val="00856603"/>
    <w:rsid w:val="00856AF0"/>
    <w:rsid w:val="00857293"/>
    <w:rsid w:val="00860087"/>
    <w:rsid w:val="008612B3"/>
    <w:rsid w:val="008618F4"/>
    <w:rsid w:val="00862D41"/>
    <w:rsid w:val="00862EA1"/>
    <w:rsid w:val="0086383D"/>
    <w:rsid w:val="00864290"/>
    <w:rsid w:val="008643A9"/>
    <w:rsid w:val="00864611"/>
    <w:rsid w:val="00864C8D"/>
    <w:rsid w:val="00865A15"/>
    <w:rsid w:val="00865CC1"/>
    <w:rsid w:val="00866809"/>
    <w:rsid w:val="0086688A"/>
    <w:rsid w:val="008716E6"/>
    <w:rsid w:val="00871C26"/>
    <w:rsid w:val="00871D07"/>
    <w:rsid w:val="0087216D"/>
    <w:rsid w:val="00873DC1"/>
    <w:rsid w:val="008751C1"/>
    <w:rsid w:val="00875A23"/>
    <w:rsid w:val="00875CA7"/>
    <w:rsid w:val="00875E0A"/>
    <w:rsid w:val="00876B04"/>
    <w:rsid w:val="0087737C"/>
    <w:rsid w:val="008776C8"/>
    <w:rsid w:val="0087792F"/>
    <w:rsid w:val="0088040E"/>
    <w:rsid w:val="0088043B"/>
    <w:rsid w:val="00880CC6"/>
    <w:rsid w:val="00881158"/>
    <w:rsid w:val="0088343C"/>
    <w:rsid w:val="00884487"/>
    <w:rsid w:val="008857F2"/>
    <w:rsid w:val="00886073"/>
    <w:rsid w:val="008867FD"/>
    <w:rsid w:val="008879FC"/>
    <w:rsid w:val="00887A2C"/>
    <w:rsid w:val="00887E95"/>
    <w:rsid w:val="008913FE"/>
    <w:rsid w:val="00891479"/>
    <w:rsid w:val="00892084"/>
    <w:rsid w:val="00892116"/>
    <w:rsid w:val="008921F8"/>
    <w:rsid w:val="00893004"/>
    <w:rsid w:val="00893821"/>
    <w:rsid w:val="008939F0"/>
    <w:rsid w:val="00895C3D"/>
    <w:rsid w:val="00895F8F"/>
    <w:rsid w:val="008963C1"/>
    <w:rsid w:val="00896AD0"/>
    <w:rsid w:val="00896CB9"/>
    <w:rsid w:val="00896EBA"/>
    <w:rsid w:val="00897071"/>
    <w:rsid w:val="0089722E"/>
    <w:rsid w:val="008974D7"/>
    <w:rsid w:val="0089751A"/>
    <w:rsid w:val="00897A60"/>
    <w:rsid w:val="00897B01"/>
    <w:rsid w:val="008A007B"/>
    <w:rsid w:val="008A0498"/>
    <w:rsid w:val="008A0C77"/>
    <w:rsid w:val="008A1015"/>
    <w:rsid w:val="008A122E"/>
    <w:rsid w:val="008A125C"/>
    <w:rsid w:val="008A1649"/>
    <w:rsid w:val="008A16B1"/>
    <w:rsid w:val="008A1AA8"/>
    <w:rsid w:val="008A2398"/>
    <w:rsid w:val="008A26D3"/>
    <w:rsid w:val="008A284B"/>
    <w:rsid w:val="008A39A1"/>
    <w:rsid w:val="008A416D"/>
    <w:rsid w:val="008A6371"/>
    <w:rsid w:val="008A640E"/>
    <w:rsid w:val="008A6722"/>
    <w:rsid w:val="008A6934"/>
    <w:rsid w:val="008A7410"/>
    <w:rsid w:val="008A7C8C"/>
    <w:rsid w:val="008A7D85"/>
    <w:rsid w:val="008B0591"/>
    <w:rsid w:val="008B149F"/>
    <w:rsid w:val="008B2248"/>
    <w:rsid w:val="008B2AA4"/>
    <w:rsid w:val="008B4172"/>
    <w:rsid w:val="008B4A14"/>
    <w:rsid w:val="008B4C3E"/>
    <w:rsid w:val="008B51EB"/>
    <w:rsid w:val="008B5C1B"/>
    <w:rsid w:val="008B5E32"/>
    <w:rsid w:val="008B6172"/>
    <w:rsid w:val="008B6425"/>
    <w:rsid w:val="008B6B3F"/>
    <w:rsid w:val="008B70D0"/>
    <w:rsid w:val="008B77F9"/>
    <w:rsid w:val="008B7C41"/>
    <w:rsid w:val="008B7EFA"/>
    <w:rsid w:val="008B7F53"/>
    <w:rsid w:val="008C0031"/>
    <w:rsid w:val="008C0DBD"/>
    <w:rsid w:val="008C0F5F"/>
    <w:rsid w:val="008C0F74"/>
    <w:rsid w:val="008C1FDD"/>
    <w:rsid w:val="008C25A5"/>
    <w:rsid w:val="008C303A"/>
    <w:rsid w:val="008C366E"/>
    <w:rsid w:val="008C3842"/>
    <w:rsid w:val="008C38DA"/>
    <w:rsid w:val="008C3EF4"/>
    <w:rsid w:val="008C5383"/>
    <w:rsid w:val="008C5E26"/>
    <w:rsid w:val="008D13D1"/>
    <w:rsid w:val="008D15D9"/>
    <w:rsid w:val="008D1670"/>
    <w:rsid w:val="008D2537"/>
    <w:rsid w:val="008D269B"/>
    <w:rsid w:val="008D28E2"/>
    <w:rsid w:val="008D33F4"/>
    <w:rsid w:val="008D49F2"/>
    <w:rsid w:val="008D520D"/>
    <w:rsid w:val="008D56A8"/>
    <w:rsid w:val="008D580B"/>
    <w:rsid w:val="008D5C71"/>
    <w:rsid w:val="008D5CCB"/>
    <w:rsid w:val="008D5F8E"/>
    <w:rsid w:val="008D6E1A"/>
    <w:rsid w:val="008E1318"/>
    <w:rsid w:val="008E227D"/>
    <w:rsid w:val="008E2EA9"/>
    <w:rsid w:val="008E3494"/>
    <w:rsid w:val="008E39A5"/>
    <w:rsid w:val="008E4461"/>
    <w:rsid w:val="008E4922"/>
    <w:rsid w:val="008E4A09"/>
    <w:rsid w:val="008E54FC"/>
    <w:rsid w:val="008E5C5C"/>
    <w:rsid w:val="008E6CED"/>
    <w:rsid w:val="008E79C6"/>
    <w:rsid w:val="008E7AE7"/>
    <w:rsid w:val="008E7CF7"/>
    <w:rsid w:val="008E7F02"/>
    <w:rsid w:val="008F016E"/>
    <w:rsid w:val="008F19D1"/>
    <w:rsid w:val="008F1E0E"/>
    <w:rsid w:val="008F26E7"/>
    <w:rsid w:val="008F29F8"/>
    <w:rsid w:val="008F4F68"/>
    <w:rsid w:val="008F5425"/>
    <w:rsid w:val="008F5827"/>
    <w:rsid w:val="008F7295"/>
    <w:rsid w:val="008F74EC"/>
    <w:rsid w:val="008F75C1"/>
    <w:rsid w:val="008F77BD"/>
    <w:rsid w:val="00900479"/>
    <w:rsid w:val="00900B7B"/>
    <w:rsid w:val="00901FB4"/>
    <w:rsid w:val="00902334"/>
    <w:rsid w:val="0090376A"/>
    <w:rsid w:val="009043F4"/>
    <w:rsid w:val="009046AE"/>
    <w:rsid w:val="00905047"/>
    <w:rsid w:val="009050E1"/>
    <w:rsid w:val="00905381"/>
    <w:rsid w:val="009055C4"/>
    <w:rsid w:val="00906E85"/>
    <w:rsid w:val="009104DF"/>
    <w:rsid w:val="00911094"/>
    <w:rsid w:val="00911AFD"/>
    <w:rsid w:val="00912E9D"/>
    <w:rsid w:val="009135A7"/>
    <w:rsid w:val="00913799"/>
    <w:rsid w:val="00913F04"/>
    <w:rsid w:val="00914AC2"/>
    <w:rsid w:val="0091539A"/>
    <w:rsid w:val="0091595B"/>
    <w:rsid w:val="00916C0B"/>
    <w:rsid w:val="00917766"/>
    <w:rsid w:val="00917B63"/>
    <w:rsid w:val="00917E20"/>
    <w:rsid w:val="009204EB"/>
    <w:rsid w:val="00921353"/>
    <w:rsid w:val="00922246"/>
    <w:rsid w:val="00922CCF"/>
    <w:rsid w:val="00923691"/>
    <w:rsid w:val="009236C1"/>
    <w:rsid w:val="00923DBF"/>
    <w:rsid w:val="00923E9F"/>
    <w:rsid w:val="00924325"/>
    <w:rsid w:val="00924A29"/>
    <w:rsid w:val="00924EBA"/>
    <w:rsid w:val="0092533A"/>
    <w:rsid w:val="00925EB0"/>
    <w:rsid w:val="009266AE"/>
    <w:rsid w:val="00926883"/>
    <w:rsid w:val="00926D6A"/>
    <w:rsid w:val="00927471"/>
    <w:rsid w:val="009274B0"/>
    <w:rsid w:val="00927BC1"/>
    <w:rsid w:val="00930A97"/>
    <w:rsid w:val="00931734"/>
    <w:rsid w:val="00931CBB"/>
    <w:rsid w:val="00932881"/>
    <w:rsid w:val="00932975"/>
    <w:rsid w:val="009330C9"/>
    <w:rsid w:val="00933630"/>
    <w:rsid w:val="00933644"/>
    <w:rsid w:val="00934BED"/>
    <w:rsid w:val="00934F75"/>
    <w:rsid w:val="00936D78"/>
    <w:rsid w:val="00937FAC"/>
    <w:rsid w:val="009405BA"/>
    <w:rsid w:val="009407F3"/>
    <w:rsid w:val="00941176"/>
    <w:rsid w:val="0094187E"/>
    <w:rsid w:val="00942B62"/>
    <w:rsid w:val="00943130"/>
    <w:rsid w:val="009446E0"/>
    <w:rsid w:val="00946303"/>
    <w:rsid w:val="009472EF"/>
    <w:rsid w:val="00947304"/>
    <w:rsid w:val="0094769E"/>
    <w:rsid w:val="009509E5"/>
    <w:rsid w:val="00951A47"/>
    <w:rsid w:val="0095240C"/>
    <w:rsid w:val="00952A27"/>
    <w:rsid w:val="00953111"/>
    <w:rsid w:val="00953CB1"/>
    <w:rsid w:val="00953D6A"/>
    <w:rsid w:val="009540EB"/>
    <w:rsid w:val="00954C64"/>
    <w:rsid w:val="00954FFA"/>
    <w:rsid w:val="009567F5"/>
    <w:rsid w:val="00957321"/>
    <w:rsid w:val="0095733E"/>
    <w:rsid w:val="00957D46"/>
    <w:rsid w:val="00957FEA"/>
    <w:rsid w:val="0096047C"/>
    <w:rsid w:val="00961304"/>
    <w:rsid w:val="00962284"/>
    <w:rsid w:val="0096320D"/>
    <w:rsid w:val="0096332F"/>
    <w:rsid w:val="0096366E"/>
    <w:rsid w:val="00963B44"/>
    <w:rsid w:val="00963C98"/>
    <w:rsid w:val="00965061"/>
    <w:rsid w:val="00967925"/>
    <w:rsid w:val="00967F6F"/>
    <w:rsid w:val="00970CBC"/>
    <w:rsid w:val="00971225"/>
    <w:rsid w:val="00973543"/>
    <w:rsid w:val="00974AA0"/>
    <w:rsid w:val="009772CB"/>
    <w:rsid w:val="009800D3"/>
    <w:rsid w:val="00980F54"/>
    <w:rsid w:val="00981217"/>
    <w:rsid w:val="00982631"/>
    <w:rsid w:val="009828B5"/>
    <w:rsid w:val="009829A2"/>
    <w:rsid w:val="00982DD1"/>
    <w:rsid w:val="00982F93"/>
    <w:rsid w:val="009837BE"/>
    <w:rsid w:val="009841EC"/>
    <w:rsid w:val="009848D9"/>
    <w:rsid w:val="0098559A"/>
    <w:rsid w:val="00985AE8"/>
    <w:rsid w:val="00986A09"/>
    <w:rsid w:val="00987868"/>
    <w:rsid w:val="00987C0B"/>
    <w:rsid w:val="009905D9"/>
    <w:rsid w:val="00990A02"/>
    <w:rsid w:val="00990F98"/>
    <w:rsid w:val="009921A4"/>
    <w:rsid w:val="009934B9"/>
    <w:rsid w:val="00993689"/>
    <w:rsid w:val="0099368E"/>
    <w:rsid w:val="009944CD"/>
    <w:rsid w:val="00994E76"/>
    <w:rsid w:val="009958D3"/>
    <w:rsid w:val="009969E6"/>
    <w:rsid w:val="009970A9"/>
    <w:rsid w:val="009977F4"/>
    <w:rsid w:val="009A08FC"/>
    <w:rsid w:val="009A0DA4"/>
    <w:rsid w:val="009A0E89"/>
    <w:rsid w:val="009A13B6"/>
    <w:rsid w:val="009A1AA6"/>
    <w:rsid w:val="009A27FE"/>
    <w:rsid w:val="009A2878"/>
    <w:rsid w:val="009A2F20"/>
    <w:rsid w:val="009A3CCA"/>
    <w:rsid w:val="009A3E8C"/>
    <w:rsid w:val="009A5329"/>
    <w:rsid w:val="009A7D08"/>
    <w:rsid w:val="009B0059"/>
    <w:rsid w:val="009B00F0"/>
    <w:rsid w:val="009B03B5"/>
    <w:rsid w:val="009B07B5"/>
    <w:rsid w:val="009B0FA2"/>
    <w:rsid w:val="009B351D"/>
    <w:rsid w:val="009B3E9C"/>
    <w:rsid w:val="009B57BD"/>
    <w:rsid w:val="009B66E4"/>
    <w:rsid w:val="009B6EB6"/>
    <w:rsid w:val="009B7DDB"/>
    <w:rsid w:val="009C0B91"/>
    <w:rsid w:val="009C132F"/>
    <w:rsid w:val="009C20A0"/>
    <w:rsid w:val="009C31F6"/>
    <w:rsid w:val="009C3F03"/>
    <w:rsid w:val="009C47F7"/>
    <w:rsid w:val="009C4EE0"/>
    <w:rsid w:val="009C4F75"/>
    <w:rsid w:val="009C60B8"/>
    <w:rsid w:val="009C6CC2"/>
    <w:rsid w:val="009D172D"/>
    <w:rsid w:val="009D23F7"/>
    <w:rsid w:val="009D3BE8"/>
    <w:rsid w:val="009D43FB"/>
    <w:rsid w:val="009D45A9"/>
    <w:rsid w:val="009D4D28"/>
    <w:rsid w:val="009D54BD"/>
    <w:rsid w:val="009D62D6"/>
    <w:rsid w:val="009D66A9"/>
    <w:rsid w:val="009D6736"/>
    <w:rsid w:val="009D7406"/>
    <w:rsid w:val="009D7927"/>
    <w:rsid w:val="009D7CBD"/>
    <w:rsid w:val="009E0993"/>
    <w:rsid w:val="009E260E"/>
    <w:rsid w:val="009E2B69"/>
    <w:rsid w:val="009E2C0A"/>
    <w:rsid w:val="009E30D0"/>
    <w:rsid w:val="009E31F6"/>
    <w:rsid w:val="009E369D"/>
    <w:rsid w:val="009E4001"/>
    <w:rsid w:val="009E5280"/>
    <w:rsid w:val="009E5475"/>
    <w:rsid w:val="009E59E8"/>
    <w:rsid w:val="009E74F2"/>
    <w:rsid w:val="009F007E"/>
    <w:rsid w:val="009F0252"/>
    <w:rsid w:val="009F0D9B"/>
    <w:rsid w:val="009F149E"/>
    <w:rsid w:val="009F1A17"/>
    <w:rsid w:val="009F1E8B"/>
    <w:rsid w:val="009F2463"/>
    <w:rsid w:val="009F29DB"/>
    <w:rsid w:val="009F34B2"/>
    <w:rsid w:val="009F4831"/>
    <w:rsid w:val="009F62B5"/>
    <w:rsid w:val="009F6FB1"/>
    <w:rsid w:val="009F7A27"/>
    <w:rsid w:val="009F7FAE"/>
    <w:rsid w:val="00A008FD"/>
    <w:rsid w:val="00A022C2"/>
    <w:rsid w:val="00A0283A"/>
    <w:rsid w:val="00A02A1F"/>
    <w:rsid w:val="00A0398F"/>
    <w:rsid w:val="00A03A80"/>
    <w:rsid w:val="00A04A3C"/>
    <w:rsid w:val="00A04B4E"/>
    <w:rsid w:val="00A04FA4"/>
    <w:rsid w:val="00A05D36"/>
    <w:rsid w:val="00A05E24"/>
    <w:rsid w:val="00A06311"/>
    <w:rsid w:val="00A063A1"/>
    <w:rsid w:val="00A06C79"/>
    <w:rsid w:val="00A102E8"/>
    <w:rsid w:val="00A10464"/>
    <w:rsid w:val="00A11BE0"/>
    <w:rsid w:val="00A1270C"/>
    <w:rsid w:val="00A12AEC"/>
    <w:rsid w:val="00A12B83"/>
    <w:rsid w:val="00A135FF"/>
    <w:rsid w:val="00A14641"/>
    <w:rsid w:val="00A14B26"/>
    <w:rsid w:val="00A15D6A"/>
    <w:rsid w:val="00A16853"/>
    <w:rsid w:val="00A16C49"/>
    <w:rsid w:val="00A2072E"/>
    <w:rsid w:val="00A21D2C"/>
    <w:rsid w:val="00A2352E"/>
    <w:rsid w:val="00A23803"/>
    <w:rsid w:val="00A24406"/>
    <w:rsid w:val="00A24702"/>
    <w:rsid w:val="00A25325"/>
    <w:rsid w:val="00A254E4"/>
    <w:rsid w:val="00A259B8"/>
    <w:rsid w:val="00A25CD7"/>
    <w:rsid w:val="00A26AC3"/>
    <w:rsid w:val="00A26B3A"/>
    <w:rsid w:val="00A327F9"/>
    <w:rsid w:val="00A32F72"/>
    <w:rsid w:val="00A33024"/>
    <w:rsid w:val="00A3318F"/>
    <w:rsid w:val="00A334C2"/>
    <w:rsid w:val="00A34A35"/>
    <w:rsid w:val="00A34F3D"/>
    <w:rsid w:val="00A3508B"/>
    <w:rsid w:val="00A35A30"/>
    <w:rsid w:val="00A35DB0"/>
    <w:rsid w:val="00A371DB"/>
    <w:rsid w:val="00A37DC1"/>
    <w:rsid w:val="00A4016C"/>
    <w:rsid w:val="00A406ED"/>
    <w:rsid w:val="00A40E2F"/>
    <w:rsid w:val="00A416E4"/>
    <w:rsid w:val="00A41FD3"/>
    <w:rsid w:val="00A429FD"/>
    <w:rsid w:val="00A42BCD"/>
    <w:rsid w:val="00A43548"/>
    <w:rsid w:val="00A439F9"/>
    <w:rsid w:val="00A4454E"/>
    <w:rsid w:val="00A44E13"/>
    <w:rsid w:val="00A45A22"/>
    <w:rsid w:val="00A45B0E"/>
    <w:rsid w:val="00A470F1"/>
    <w:rsid w:val="00A472F6"/>
    <w:rsid w:val="00A47613"/>
    <w:rsid w:val="00A4786D"/>
    <w:rsid w:val="00A479D9"/>
    <w:rsid w:val="00A47C33"/>
    <w:rsid w:val="00A502C9"/>
    <w:rsid w:val="00A50DB0"/>
    <w:rsid w:val="00A510CD"/>
    <w:rsid w:val="00A5195F"/>
    <w:rsid w:val="00A51EE9"/>
    <w:rsid w:val="00A5325C"/>
    <w:rsid w:val="00A535F3"/>
    <w:rsid w:val="00A538C8"/>
    <w:rsid w:val="00A5395B"/>
    <w:rsid w:val="00A53C86"/>
    <w:rsid w:val="00A540A6"/>
    <w:rsid w:val="00A5568A"/>
    <w:rsid w:val="00A5599F"/>
    <w:rsid w:val="00A574F7"/>
    <w:rsid w:val="00A601EE"/>
    <w:rsid w:val="00A60246"/>
    <w:rsid w:val="00A60927"/>
    <w:rsid w:val="00A6115E"/>
    <w:rsid w:val="00A62F65"/>
    <w:rsid w:val="00A63273"/>
    <w:rsid w:val="00A63ABA"/>
    <w:rsid w:val="00A651B9"/>
    <w:rsid w:val="00A65226"/>
    <w:rsid w:val="00A65EE4"/>
    <w:rsid w:val="00A66572"/>
    <w:rsid w:val="00A671B8"/>
    <w:rsid w:val="00A67362"/>
    <w:rsid w:val="00A704FB"/>
    <w:rsid w:val="00A7080B"/>
    <w:rsid w:val="00A728C3"/>
    <w:rsid w:val="00A737B3"/>
    <w:rsid w:val="00A7442C"/>
    <w:rsid w:val="00A75181"/>
    <w:rsid w:val="00A75E6D"/>
    <w:rsid w:val="00A761AF"/>
    <w:rsid w:val="00A761B3"/>
    <w:rsid w:val="00A76A58"/>
    <w:rsid w:val="00A77DBD"/>
    <w:rsid w:val="00A80DAD"/>
    <w:rsid w:val="00A8112B"/>
    <w:rsid w:val="00A816A3"/>
    <w:rsid w:val="00A8183D"/>
    <w:rsid w:val="00A822A3"/>
    <w:rsid w:val="00A838B9"/>
    <w:rsid w:val="00A84169"/>
    <w:rsid w:val="00A84AB9"/>
    <w:rsid w:val="00A853B7"/>
    <w:rsid w:val="00A85D0B"/>
    <w:rsid w:val="00A86B16"/>
    <w:rsid w:val="00A86BA6"/>
    <w:rsid w:val="00A87B3A"/>
    <w:rsid w:val="00A90768"/>
    <w:rsid w:val="00A91776"/>
    <w:rsid w:val="00A9256D"/>
    <w:rsid w:val="00A92E2D"/>
    <w:rsid w:val="00A9311A"/>
    <w:rsid w:val="00A936D4"/>
    <w:rsid w:val="00A946F2"/>
    <w:rsid w:val="00A9540A"/>
    <w:rsid w:val="00A95AB0"/>
    <w:rsid w:val="00A96002"/>
    <w:rsid w:val="00A96536"/>
    <w:rsid w:val="00A96805"/>
    <w:rsid w:val="00A97250"/>
    <w:rsid w:val="00A977BD"/>
    <w:rsid w:val="00AA061B"/>
    <w:rsid w:val="00AA0C05"/>
    <w:rsid w:val="00AA0C25"/>
    <w:rsid w:val="00AA2A5B"/>
    <w:rsid w:val="00AA37F5"/>
    <w:rsid w:val="00AA557B"/>
    <w:rsid w:val="00AA5DD6"/>
    <w:rsid w:val="00AA61B5"/>
    <w:rsid w:val="00AA73CA"/>
    <w:rsid w:val="00AA7500"/>
    <w:rsid w:val="00AB066F"/>
    <w:rsid w:val="00AB0884"/>
    <w:rsid w:val="00AB0B25"/>
    <w:rsid w:val="00AB114E"/>
    <w:rsid w:val="00AB17F0"/>
    <w:rsid w:val="00AB199B"/>
    <w:rsid w:val="00AB1D82"/>
    <w:rsid w:val="00AB223C"/>
    <w:rsid w:val="00AB47A3"/>
    <w:rsid w:val="00AB5A30"/>
    <w:rsid w:val="00AB5BF7"/>
    <w:rsid w:val="00AB5F93"/>
    <w:rsid w:val="00AB6106"/>
    <w:rsid w:val="00AB67EE"/>
    <w:rsid w:val="00AB6B69"/>
    <w:rsid w:val="00AC0496"/>
    <w:rsid w:val="00AC05D1"/>
    <w:rsid w:val="00AC0B91"/>
    <w:rsid w:val="00AC0D94"/>
    <w:rsid w:val="00AC13F9"/>
    <w:rsid w:val="00AC1703"/>
    <w:rsid w:val="00AC173E"/>
    <w:rsid w:val="00AC1B95"/>
    <w:rsid w:val="00AC2062"/>
    <w:rsid w:val="00AC24AE"/>
    <w:rsid w:val="00AC299D"/>
    <w:rsid w:val="00AC2DE1"/>
    <w:rsid w:val="00AC3CDB"/>
    <w:rsid w:val="00AC3FD8"/>
    <w:rsid w:val="00AC51CD"/>
    <w:rsid w:val="00AC65BE"/>
    <w:rsid w:val="00AC6727"/>
    <w:rsid w:val="00AC67CA"/>
    <w:rsid w:val="00AC6889"/>
    <w:rsid w:val="00AC70A5"/>
    <w:rsid w:val="00AC731B"/>
    <w:rsid w:val="00AC7930"/>
    <w:rsid w:val="00AC7A7E"/>
    <w:rsid w:val="00AD0A18"/>
    <w:rsid w:val="00AD1A6E"/>
    <w:rsid w:val="00AD22B1"/>
    <w:rsid w:val="00AD2BFE"/>
    <w:rsid w:val="00AD3611"/>
    <w:rsid w:val="00AD4BC7"/>
    <w:rsid w:val="00AD4EEF"/>
    <w:rsid w:val="00AD520C"/>
    <w:rsid w:val="00AD5D93"/>
    <w:rsid w:val="00AD6412"/>
    <w:rsid w:val="00AE0A23"/>
    <w:rsid w:val="00AE0F91"/>
    <w:rsid w:val="00AE0FA3"/>
    <w:rsid w:val="00AE23C3"/>
    <w:rsid w:val="00AE2770"/>
    <w:rsid w:val="00AE2D3F"/>
    <w:rsid w:val="00AE5075"/>
    <w:rsid w:val="00AE604C"/>
    <w:rsid w:val="00AE6AFD"/>
    <w:rsid w:val="00AE70E3"/>
    <w:rsid w:val="00AE7C13"/>
    <w:rsid w:val="00AE7CD0"/>
    <w:rsid w:val="00AF004F"/>
    <w:rsid w:val="00AF0AD1"/>
    <w:rsid w:val="00AF1EF9"/>
    <w:rsid w:val="00AF2366"/>
    <w:rsid w:val="00AF2527"/>
    <w:rsid w:val="00AF3147"/>
    <w:rsid w:val="00AF37C9"/>
    <w:rsid w:val="00AF400C"/>
    <w:rsid w:val="00AF4D6F"/>
    <w:rsid w:val="00AF4E28"/>
    <w:rsid w:val="00AF5798"/>
    <w:rsid w:val="00AF61E2"/>
    <w:rsid w:val="00AF7675"/>
    <w:rsid w:val="00B006D5"/>
    <w:rsid w:val="00B030B5"/>
    <w:rsid w:val="00B0319A"/>
    <w:rsid w:val="00B03662"/>
    <w:rsid w:val="00B038D9"/>
    <w:rsid w:val="00B039FC"/>
    <w:rsid w:val="00B03DFB"/>
    <w:rsid w:val="00B0452C"/>
    <w:rsid w:val="00B05439"/>
    <w:rsid w:val="00B0573A"/>
    <w:rsid w:val="00B05ABC"/>
    <w:rsid w:val="00B06A91"/>
    <w:rsid w:val="00B06DBE"/>
    <w:rsid w:val="00B07422"/>
    <w:rsid w:val="00B07C8C"/>
    <w:rsid w:val="00B07ED0"/>
    <w:rsid w:val="00B10047"/>
    <w:rsid w:val="00B110AF"/>
    <w:rsid w:val="00B1130E"/>
    <w:rsid w:val="00B12258"/>
    <w:rsid w:val="00B12940"/>
    <w:rsid w:val="00B12B16"/>
    <w:rsid w:val="00B13D46"/>
    <w:rsid w:val="00B14C84"/>
    <w:rsid w:val="00B15934"/>
    <w:rsid w:val="00B15F27"/>
    <w:rsid w:val="00B17274"/>
    <w:rsid w:val="00B17C6E"/>
    <w:rsid w:val="00B205A7"/>
    <w:rsid w:val="00B20C6D"/>
    <w:rsid w:val="00B20D82"/>
    <w:rsid w:val="00B212A4"/>
    <w:rsid w:val="00B21AB5"/>
    <w:rsid w:val="00B21F7C"/>
    <w:rsid w:val="00B22042"/>
    <w:rsid w:val="00B22873"/>
    <w:rsid w:val="00B2622F"/>
    <w:rsid w:val="00B2693A"/>
    <w:rsid w:val="00B273A6"/>
    <w:rsid w:val="00B27709"/>
    <w:rsid w:val="00B279DE"/>
    <w:rsid w:val="00B30E19"/>
    <w:rsid w:val="00B322E8"/>
    <w:rsid w:val="00B332CE"/>
    <w:rsid w:val="00B34D4C"/>
    <w:rsid w:val="00B35B50"/>
    <w:rsid w:val="00B362B5"/>
    <w:rsid w:val="00B36C8D"/>
    <w:rsid w:val="00B37127"/>
    <w:rsid w:val="00B37451"/>
    <w:rsid w:val="00B379B5"/>
    <w:rsid w:val="00B37A08"/>
    <w:rsid w:val="00B37BD5"/>
    <w:rsid w:val="00B40E9A"/>
    <w:rsid w:val="00B40ED0"/>
    <w:rsid w:val="00B4100A"/>
    <w:rsid w:val="00B41537"/>
    <w:rsid w:val="00B423B3"/>
    <w:rsid w:val="00B42721"/>
    <w:rsid w:val="00B4278F"/>
    <w:rsid w:val="00B42A00"/>
    <w:rsid w:val="00B42DB1"/>
    <w:rsid w:val="00B42E83"/>
    <w:rsid w:val="00B43EC5"/>
    <w:rsid w:val="00B4491C"/>
    <w:rsid w:val="00B45F46"/>
    <w:rsid w:val="00B47B44"/>
    <w:rsid w:val="00B502CE"/>
    <w:rsid w:val="00B50301"/>
    <w:rsid w:val="00B51761"/>
    <w:rsid w:val="00B53780"/>
    <w:rsid w:val="00B53869"/>
    <w:rsid w:val="00B54010"/>
    <w:rsid w:val="00B540B9"/>
    <w:rsid w:val="00B54E09"/>
    <w:rsid w:val="00B54EDB"/>
    <w:rsid w:val="00B54FDF"/>
    <w:rsid w:val="00B55318"/>
    <w:rsid w:val="00B563B6"/>
    <w:rsid w:val="00B56401"/>
    <w:rsid w:val="00B5652A"/>
    <w:rsid w:val="00B57C1B"/>
    <w:rsid w:val="00B57CA6"/>
    <w:rsid w:val="00B57CAB"/>
    <w:rsid w:val="00B57E2B"/>
    <w:rsid w:val="00B606F3"/>
    <w:rsid w:val="00B61ED3"/>
    <w:rsid w:val="00B63404"/>
    <w:rsid w:val="00B640D9"/>
    <w:rsid w:val="00B64480"/>
    <w:rsid w:val="00B649B2"/>
    <w:rsid w:val="00B64F00"/>
    <w:rsid w:val="00B65A64"/>
    <w:rsid w:val="00B65B7A"/>
    <w:rsid w:val="00B6640D"/>
    <w:rsid w:val="00B66445"/>
    <w:rsid w:val="00B67272"/>
    <w:rsid w:val="00B6729B"/>
    <w:rsid w:val="00B67A04"/>
    <w:rsid w:val="00B67DB6"/>
    <w:rsid w:val="00B7032D"/>
    <w:rsid w:val="00B7206A"/>
    <w:rsid w:val="00B73C39"/>
    <w:rsid w:val="00B74005"/>
    <w:rsid w:val="00B7497E"/>
    <w:rsid w:val="00B74DE8"/>
    <w:rsid w:val="00B755EC"/>
    <w:rsid w:val="00B76512"/>
    <w:rsid w:val="00B7667F"/>
    <w:rsid w:val="00B770F6"/>
    <w:rsid w:val="00B77B98"/>
    <w:rsid w:val="00B8015C"/>
    <w:rsid w:val="00B801FD"/>
    <w:rsid w:val="00B80618"/>
    <w:rsid w:val="00B80ED2"/>
    <w:rsid w:val="00B81193"/>
    <w:rsid w:val="00B81321"/>
    <w:rsid w:val="00B81988"/>
    <w:rsid w:val="00B81DA2"/>
    <w:rsid w:val="00B81E46"/>
    <w:rsid w:val="00B826B9"/>
    <w:rsid w:val="00B83503"/>
    <w:rsid w:val="00B84139"/>
    <w:rsid w:val="00B84942"/>
    <w:rsid w:val="00B84F7F"/>
    <w:rsid w:val="00B855CD"/>
    <w:rsid w:val="00B87E19"/>
    <w:rsid w:val="00B903EC"/>
    <w:rsid w:val="00B90F71"/>
    <w:rsid w:val="00B9229F"/>
    <w:rsid w:val="00B927E9"/>
    <w:rsid w:val="00B928CF"/>
    <w:rsid w:val="00B9387A"/>
    <w:rsid w:val="00B94583"/>
    <w:rsid w:val="00B949D2"/>
    <w:rsid w:val="00B95966"/>
    <w:rsid w:val="00B95EA4"/>
    <w:rsid w:val="00B96803"/>
    <w:rsid w:val="00B96A5B"/>
    <w:rsid w:val="00B9700C"/>
    <w:rsid w:val="00B974C4"/>
    <w:rsid w:val="00B97A9C"/>
    <w:rsid w:val="00B97D57"/>
    <w:rsid w:val="00BA0AA2"/>
    <w:rsid w:val="00BA1072"/>
    <w:rsid w:val="00BA11A0"/>
    <w:rsid w:val="00BA14D2"/>
    <w:rsid w:val="00BA161B"/>
    <w:rsid w:val="00BA1B10"/>
    <w:rsid w:val="00BA1CC4"/>
    <w:rsid w:val="00BA50B6"/>
    <w:rsid w:val="00BA5698"/>
    <w:rsid w:val="00BA5CF5"/>
    <w:rsid w:val="00BA74E6"/>
    <w:rsid w:val="00BA7953"/>
    <w:rsid w:val="00BA7C6A"/>
    <w:rsid w:val="00BA7DD5"/>
    <w:rsid w:val="00BB0336"/>
    <w:rsid w:val="00BB0477"/>
    <w:rsid w:val="00BB110B"/>
    <w:rsid w:val="00BB1E11"/>
    <w:rsid w:val="00BB2809"/>
    <w:rsid w:val="00BB30F3"/>
    <w:rsid w:val="00BB332E"/>
    <w:rsid w:val="00BB3A56"/>
    <w:rsid w:val="00BB3B81"/>
    <w:rsid w:val="00BB4E69"/>
    <w:rsid w:val="00BB4ECD"/>
    <w:rsid w:val="00BB5928"/>
    <w:rsid w:val="00BB5980"/>
    <w:rsid w:val="00BB60C4"/>
    <w:rsid w:val="00BB67F5"/>
    <w:rsid w:val="00BB68E0"/>
    <w:rsid w:val="00BB757C"/>
    <w:rsid w:val="00BB7CE5"/>
    <w:rsid w:val="00BB7D93"/>
    <w:rsid w:val="00BC0076"/>
    <w:rsid w:val="00BC0584"/>
    <w:rsid w:val="00BC1573"/>
    <w:rsid w:val="00BC1EB0"/>
    <w:rsid w:val="00BC1FEC"/>
    <w:rsid w:val="00BC2AC4"/>
    <w:rsid w:val="00BC2DA3"/>
    <w:rsid w:val="00BC2F48"/>
    <w:rsid w:val="00BC34CC"/>
    <w:rsid w:val="00BC46E0"/>
    <w:rsid w:val="00BC5983"/>
    <w:rsid w:val="00BC636E"/>
    <w:rsid w:val="00BC6ABE"/>
    <w:rsid w:val="00BC6D8A"/>
    <w:rsid w:val="00BC7D57"/>
    <w:rsid w:val="00BD0245"/>
    <w:rsid w:val="00BD08BB"/>
    <w:rsid w:val="00BD12B6"/>
    <w:rsid w:val="00BD1899"/>
    <w:rsid w:val="00BD2521"/>
    <w:rsid w:val="00BD26A6"/>
    <w:rsid w:val="00BD299C"/>
    <w:rsid w:val="00BD3512"/>
    <w:rsid w:val="00BD3A6D"/>
    <w:rsid w:val="00BD3DDB"/>
    <w:rsid w:val="00BD47DD"/>
    <w:rsid w:val="00BD5942"/>
    <w:rsid w:val="00BD67A7"/>
    <w:rsid w:val="00BD6820"/>
    <w:rsid w:val="00BD68C5"/>
    <w:rsid w:val="00BD6A0F"/>
    <w:rsid w:val="00BD6B76"/>
    <w:rsid w:val="00BD7388"/>
    <w:rsid w:val="00BE01F2"/>
    <w:rsid w:val="00BE07EB"/>
    <w:rsid w:val="00BE1975"/>
    <w:rsid w:val="00BE2BF1"/>
    <w:rsid w:val="00BE2C21"/>
    <w:rsid w:val="00BE2F21"/>
    <w:rsid w:val="00BE318A"/>
    <w:rsid w:val="00BE3933"/>
    <w:rsid w:val="00BE3D3C"/>
    <w:rsid w:val="00BE42D9"/>
    <w:rsid w:val="00BE5B6F"/>
    <w:rsid w:val="00BE67AC"/>
    <w:rsid w:val="00BE7874"/>
    <w:rsid w:val="00BE7ACB"/>
    <w:rsid w:val="00BE7B8F"/>
    <w:rsid w:val="00BE7E43"/>
    <w:rsid w:val="00BF037D"/>
    <w:rsid w:val="00BF0EC3"/>
    <w:rsid w:val="00BF1821"/>
    <w:rsid w:val="00BF2CF8"/>
    <w:rsid w:val="00BF3D38"/>
    <w:rsid w:val="00BF4022"/>
    <w:rsid w:val="00BF40AE"/>
    <w:rsid w:val="00BF5042"/>
    <w:rsid w:val="00BF6190"/>
    <w:rsid w:val="00BF6BDD"/>
    <w:rsid w:val="00BF70C3"/>
    <w:rsid w:val="00C002DA"/>
    <w:rsid w:val="00C00492"/>
    <w:rsid w:val="00C017DC"/>
    <w:rsid w:val="00C01BBF"/>
    <w:rsid w:val="00C02613"/>
    <w:rsid w:val="00C0567D"/>
    <w:rsid w:val="00C10B67"/>
    <w:rsid w:val="00C120A2"/>
    <w:rsid w:val="00C12252"/>
    <w:rsid w:val="00C122D7"/>
    <w:rsid w:val="00C124EC"/>
    <w:rsid w:val="00C12EC5"/>
    <w:rsid w:val="00C14758"/>
    <w:rsid w:val="00C15094"/>
    <w:rsid w:val="00C15536"/>
    <w:rsid w:val="00C15D2A"/>
    <w:rsid w:val="00C16A41"/>
    <w:rsid w:val="00C1770B"/>
    <w:rsid w:val="00C17F7E"/>
    <w:rsid w:val="00C20044"/>
    <w:rsid w:val="00C205A4"/>
    <w:rsid w:val="00C20B9B"/>
    <w:rsid w:val="00C20ED4"/>
    <w:rsid w:val="00C213F5"/>
    <w:rsid w:val="00C2151A"/>
    <w:rsid w:val="00C2154F"/>
    <w:rsid w:val="00C2252F"/>
    <w:rsid w:val="00C22A96"/>
    <w:rsid w:val="00C235DF"/>
    <w:rsid w:val="00C2388C"/>
    <w:rsid w:val="00C23F45"/>
    <w:rsid w:val="00C24605"/>
    <w:rsid w:val="00C263DA"/>
    <w:rsid w:val="00C268F0"/>
    <w:rsid w:val="00C27229"/>
    <w:rsid w:val="00C27E2C"/>
    <w:rsid w:val="00C30E56"/>
    <w:rsid w:val="00C31079"/>
    <w:rsid w:val="00C3110F"/>
    <w:rsid w:val="00C3118A"/>
    <w:rsid w:val="00C316DA"/>
    <w:rsid w:val="00C31CA7"/>
    <w:rsid w:val="00C32B9D"/>
    <w:rsid w:val="00C3310A"/>
    <w:rsid w:val="00C34253"/>
    <w:rsid w:val="00C345C4"/>
    <w:rsid w:val="00C34DCC"/>
    <w:rsid w:val="00C359BE"/>
    <w:rsid w:val="00C35B9F"/>
    <w:rsid w:val="00C36111"/>
    <w:rsid w:val="00C364B9"/>
    <w:rsid w:val="00C36B3D"/>
    <w:rsid w:val="00C372F2"/>
    <w:rsid w:val="00C373EA"/>
    <w:rsid w:val="00C40A26"/>
    <w:rsid w:val="00C411B5"/>
    <w:rsid w:val="00C41730"/>
    <w:rsid w:val="00C41A53"/>
    <w:rsid w:val="00C42288"/>
    <w:rsid w:val="00C42571"/>
    <w:rsid w:val="00C43197"/>
    <w:rsid w:val="00C4353E"/>
    <w:rsid w:val="00C450CD"/>
    <w:rsid w:val="00C45135"/>
    <w:rsid w:val="00C45DDB"/>
    <w:rsid w:val="00C47329"/>
    <w:rsid w:val="00C47401"/>
    <w:rsid w:val="00C47A2A"/>
    <w:rsid w:val="00C47E17"/>
    <w:rsid w:val="00C508AB"/>
    <w:rsid w:val="00C50D2B"/>
    <w:rsid w:val="00C51E07"/>
    <w:rsid w:val="00C51F81"/>
    <w:rsid w:val="00C53C13"/>
    <w:rsid w:val="00C5663F"/>
    <w:rsid w:val="00C56A57"/>
    <w:rsid w:val="00C56FBC"/>
    <w:rsid w:val="00C5720D"/>
    <w:rsid w:val="00C57802"/>
    <w:rsid w:val="00C57A06"/>
    <w:rsid w:val="00C57CA3"/>
    <w:rsid w:val="00C60296"/>
    <w:rsid w:val="00C6224B"/>
    <w:rsid w:val="00C6257D"/>
    <w:rsid w:val="00C62891"/>
    <w:rsid w:val="00C62B19"/>
    <w:rsid w:val="00C636E2"/>
    <w:rsid w:val="00C63E9E"/>
    <w:rsid w:val="00C641D0"/>
    <w:rsid w:val="00C652CE"/>
    <w:rsid w:val="00C6587F"/>
    <w:rsid w:val="00C67A9C"/>
    <w:rsid w:val="00C67D79"/>
    <w:rsid w:val="00C7000C"/>
    <w:rsid w:val="00C711F9"/>
    <w:rsid w:val="00C71692"/>
    <w:rsid w:val="00C71A35"/>
    <w:rsid w:val="00C723C4"/>
    <w:rsid w:val="00C727A9"/>
    <w:rsid w:val="00C73711"/>
    <w:rsid w:val="00C73B43"/>
    <w:rsid w:val="00C75489"/>
    <w:rsid w:val="00C758BD"/>
    <w:rsid w:val="00C759A0"/>
    <w:rsid w:val="00C759BF"/>
    <w:rsid w:val="00C77554"/>
    <w:rsid w:val="00C809C4"/>
    <w:rsid w:val="00C819AC"/>
    <w:rsid w:val="00C82AEE"/>
    <w:rsid w:val="00C84E9D"/>
    <w:rsid w:val="00C85DF6"/>
    <w:rsid w:val="00C86198"/>
    <w:rsid w:val="00C868B4"/>
    <w:rsid w:val="00C86C4C"/>
    <w:rsid w:val="00C87BDD"/>
    <w:rsid w:val="00C90685"/>
    <w:rsid w:val="00C90AF0"/>
    <w:rsid w:val="00C910F2"/>
    <w:rsid w:val="00C9143E"/>
    <w:rsid w:val="00C93786"/>
    <w:rsid w:val="00C95189"/>
    <w:rsid w:val="00C96111"/>
    <w:rsid w:val="00C967AE"/>
    <w:rsid w:val="00C9704A"/>
    <w:rsid w:val="00CA0711"/>
    <w:rsid w:val="00CA0B81"/>
    <w:rsid w:val="00CA12F9"/>
    <w:rsid w:val="00CA1559"/>
    <w:rsid w:val="00CA266C"/>
    <w:rsid w:val="00CA2942"/>
    <w:rsid w:val="00CA3EB8"/>
    <w:rsid w:val="00CA40FD"/>
    <w:rsid w:val="00CA4587"/>
    <w:rsid w:val="00CA4DFB"/>
    <w:rsid w:val="00CA5176"/>
    <w:rsid w:val="00CA5990"/>
    <w:rsid w:val="00CA60FA"/>
    <w:rsid w:val="00CA634A"/>
    <w:rsid w:val="00CA6BD4"/>
    <w:rsid w:val="00CA6D60"/>
    <w:rsid w:val="00CA7304"/>
    <w:rsid w:val="00CA7AEE"/>
    <w:rsid w:val="00CA7C7A"/>
    <w:rsid w:val="00CB00EE"/>
    <w:rsid w:val="00CB03FE"/>
    <w:rsid w:val="00CB074F"/>
    <w:rsid w:val="00CB1A1B"/>
    <w:rsid w:val="00CB1B35"/>
    <w:rsid w:val="00CB2163"/>
    <w:rsid w:val="00CB2243"/>
    <w:rsid w:val="00CB4E92"/>
    <w:rsid w:val="00CB53E9"/>
    <w:rsid w:val="00CB5721"/>
    <w:rsid w:val="00CB5AC7"/>
    <w:rsid w:val="00CB64D0"/>
    <w:rsid w:val="00CB6A84"/>
    <w:rsid w:val="00CC19B4"/>
    <w:rsid w:val="00CC1C24"/>
    <w:rsid w:val="00CC213F"/>
    <w:rsid w:val="00CC3085"/>
    <w:rsid w:val="00CC33C7"/>
    <w:rsid w:val="00CC37C3"/>
    <w:rsid w:val="00CC40A1"/>
    <w:rsid w:val="00CC47F6"/>
    <w:rsid w:val="00CC48CD"/>
    <w:rsid w:val="00CC4D52"/>
    <w:rsid w:val="00CC52EE"/>
    <w:rsid w:val="00CC558B"/>
    <w:rsid w:val="00CC56D2"/>
    <w:rsid w:val="00CC5760"/>
    <w:rsid w:val="00CC5C72"/>
    <w:rsid w:val="00CC641D"/>
    <w:rsid w:val="00CC6EF9"/>
    <w:rsid w:val="00CC73CC"/>
    <w:rsid w:val="00CD0CEE"/>
    <w:rsid w:val="00CD0F86"/>
    <w:rsid w:val="00CD1A0F"/>
    <w:rsid w:val="00CD1B27"/>
    <w:rsid w:val="00CD225A"/>
    <w:rsid w:val="00CD2328"/>
    <w:rsid w:val="00CD280B"/>
    <w:rsid w:val="00CD2D7D"/>
    <w:rsid w:val="00CD2E35"/>
    <w:rsid w:val="00CD4552"/>
    <w:rsid w:val="00CD4F20"/>
    <w:rsid w:val="00CD5DEE"/>
    <w:rsid w:val="00CD7AE2"/>
    <w:rsid w:val="00CE0D69"/>
    <w:rsid w:val="00CE0FA6"/>
    <w:rsid w:val="00CE1921"/>
    <w:rsid w:val="00CE3328"/>
    <w:rsid w:val="00CE50E3"/>
    <w:rsid w:val="00CE5228"/>
    <w:rsid w:val="00CE5904"/>
    <w:rsid w:val="00CE5A37"/>
    <w:rsid w:val="00CE643F"/>
    <w:rsid w:val="00CE66F1"/>
    <w:rsid w:val="00CE6FD1"/>
    <w:rsid w:val="00CF0535"/>
    <w:rsid w:val="00CF0578"/>
    <w:rsid w:val="00CF0943"/>
    <w:rsid w:val="00CF0A4A"/>
    <w:rsid w:val="00CF16EE"/>
    <w:rsid w:val="00CF3188"/>
    <w:rsid w:val="00CF36B6"/>
    <w:rsid w:val="00CF3DDA"/>
    <w:rsid w:val="00CF43BB"/>
    <w:rsid w:val="00CF482E"/>
    <w:rsid w:val="00CF560A"/>
    <w:rsid w:val="00CF5804"/>
    <w:rsid w:val="00CF5877"/>
    <w:rsid w:val="00CF5F4B"/>
    <w:rsid w:val="00CF60AE"/>
    <w:rsid w:val="00CF6BCD"/>
    <w:rsid w:val="00CF6DF0"/>
    <w:rsid w:val="00CF7359"/>
    <w:rsid w:val="00CF7705"/>
    <w:rsid w:val="00CF7F45"/>
    <w:rsid w:val="00D018AA"/>
    <w:rsid w:val="00D01A75"/>
    <w:rsid w:val="00D033FE"/>
    <w:rsid w:val="00D0486D"/>
    <w:rsid w:val="00D0498D"/>
    <w:rsid w:val="00D05199"/>
    <w:rsid w:val="00D0566B"/>
    <w:rsid w:val="00D056AD"/>
    <w:rsid w:val="00D05B41"/>
    <w:rsid w:val="00D065EC"/>
    <w:rsid w:val="00D07302"/>
    <w:rsid w:val="00D07845"/>
    <w:rsid w:val="00D07B2B"/>
    <w:rsid w:val="00D106B3"/>
    <w:rsid w:val="00D1090B"/>
    <w:rsid w:val="00D10C77"/>
    <w:rsid w:val="00D11489"/>
    <w:rsid w:val="00D11B95"/>
    <w:rsid w:val="00D1259E"/>
    <w:rsid w:val="00D1328D"/>
    <w:rsid w:val="00D15065"/>
    <w:rsid w:val="00D15FF9"/>
    <w:rsid w:val="00D1614B"/>
    <w:rsid w:val="00D161D3"/>
    <w:rsid w:val="00D163C3"/>
    <w:rsid w:val="00D16E25"/>
    <w:rsid w:val="00D17073"/>
    <w:rsid w:val="00D20794"/>
    <w:rsid w:val="00D21308"/>
    <w:rsid w:val="00D21AF4"/>
    <w:rsid w:val="00D21B8A"/>
    <w:rsid w:val="00D21EEB"/>
    <w:rsid w:val="00D22515"/>
    <w:rsid w:val="00D22821"/>
    <w:rsid w:val="00D22F9E"/>
    <w:rsid w:val="00D22FAF"/>
    <w:rsid w:val="00D236FA"/>
    <w:rsid w:val="00D23BA7"/>
    <w:rsid w:val="00D2492A"/>
    <w:rsid w:val="00D249EA"/>
    <w:rsid w:val="00D24D8D"/>
    <w:rsid w:val="00D251D5"/>
    <w:rsid w:val="00D2555B"/>
    <w:rsid w:val="00D25594"/>
    <w:rsid w:val="00D25A14"/>
    <w:rsid w:val="00D25AD4"/>
    <w:rsid w:val="00D25E36"/>
    <w:rsid w:val="00D271E8"/>
    <w:rsid w:val="00D30158"/>
    <w:rsid w:val="00D30720"/>
    <w:rsid w:val="00D30C50"/>
    <w:rsid w:val="00D30F02"/>
    <w:rsid w:val="00D31072"/>
    <w:rsid w:val="00D31224"/>
    <w:rsid w:val="00D3229C"/>
    <w:rsid w:val="00D34B8C"/>
    <w:rsid w:val="00D34E18"/>
    <w:rsid w:val="00D35053"/>
    <w:rsid w:val="00D351BB"/>
    <w:rsid w:val="00D3628F"/>
    <w:rsid w:val="00D37824"/>
    <w:rsid w:val="00D40942"/>
    <w:rsid w:val="00D40AC5"/>
    <w:rsid w:val="00D40C8D"/>
    <w:rsid w:val="00D40CF6"/>
    <w:rsid w:val="00D40E52"/>
    <w:rsid w:val="00D410A7"/>
    <w:rsid w:val="00D41347"/>
    <w:rsid w:val="00D41D54"/>
    <w:rsid w:val="00D42252"/>
    <w:rsid w:val="00D42594"/>
    <w:rsid w:val="00D4259B"/>
    <w:rsid w:val="00D4358E"/>
    <w:rsid w:val="00D43A6F"/>
    <w:rsid w:val="00D43CDB"/>
    <w:rsid w:val="00D44F5B"/>
    <w:rsid w:val="00D45282"/>
    <w:rsid w:val="00D454A4"/>
    <w:rsid w:val="00D455CC"/>
    <w:rsid w:val="00D45AB2"/>
    <w:rsid w:val="00D45E27"/>
    <w:rsid w:val="00D45E2D"/>
    <w:rsid w:val="00D46A8A"/>
    <w:rsid w:val="00D50065"/>
    <w:rsid w:val="00D50A36"/>
    <w:rsid w:val="00D50CB4"/>
    <w:rsid w:val="00D51C11"/>
    <w:rsid w:val="00D52380"/>
    <w:rsid w:val="00D529B1"/>
    <w:rsid w:val="00D532E4"/>
    <w:rsid w:val="00D538A5"/>
    <w:rsid w:val="00D53D90"/>
    <w:rsid w:val="00D541B7"/>
    <w:rsid w:val="00D54A17"/>
    <w:rsid w:val="00D54F05"/>
    <w:rsid w:val="00D55240"/>
    <w:rsid w:val="00D56064"/>
    <w:rsid w:val="00D5620E"/>
    <w:rsid w:val="00D574B6"/>
    <w:rsid w:val="00D60EFB"/>
    <w:rsid w:val="00D61A01"/>
    <w:rsid w:val="00D621BE"/>
    <w:rsid w:val="00D62400"/>
    <w:rsid w:val="00D630AF"/>
    <w:rsid w:val="00D63BB6"/>
    <w:rsid w:val="00D64423"/>
    <w:rsid w:val="00D64908"/>
    <w:rsid w:val="00D65125"/>
    <w:rsid w:val="00D65E6B"/>
    <w:rsid w:val="00D667D6"/>
    <w:rsid w:val="00D669DF"/>
    <w:rsid w:val="00D66C4B"/>
    <w:rsid w:val="00D67261"/>
    <w:rsid w:val="00D7009A"/>
    <w:rsid w:val="00D700F4"/>
    <w:rsid w:val="00D72412"/>
    <w:rsid w:val="00D72DDC"/>
    <w:rsid w:val="00D73548"/>
    <w:rsid w:val="00D743B4"/>
    <w:rsid w:val="00D74658"/>
    <w:rsid w:val="00D749C4"/>
    <w:rsid w:val="00D74BAD"/>
    <w:rsid w:val="00D74E24"/>
    <w:rsid w:val="00D751C7"/>
    <w:rsid w:val="00D768C7"/>
    <w:rsid w:val="00D76B65"/>
    <w:rsid w:val="00D7707B"/>
    <w:rsid w:val="00D7727E"/>
    <w:rsid w:val="00D7783C"/>
    <w:rsid w:val="00D77DE9"/>
    <w:rsid w:val="00D80588"/>
    <w:rsid w:val="00D81615"/>
    <w:rsid w:val="00D81D2A"/>
    <w:rsid w:val="00D827E4"/>
    <w:rsid w:val="00D82A7A"/>
    <w:rsid w:val="00D82CF7"/>
    <w:rsid w:val="00D83971"/>
    <w:rsid w:val="00D84604"/>
    <w:rsid w:val="00D86300"/>
    <w:rsid w:val="00D863BD"/>
    <w:rsid w:val="00D86660"/>
    <w:rsid w:val="00D86808"/>
    <w:rsid w:val="00D86B64"/>
    <w:rsid w:val="00D86FD0"/>
    <w:rsid w:val="00D876BF"/>
    <w:rsid w:val="00D87E04"/>
    <w:rsid w:val="00D87E45"/>
    <w:rsid w:val="00D902C3"/>
    <w:rsid w:val="00D90747"/>
    <w:rsid w:val="00D909F4"/>
    <w:rsid w:val="00D90FFD"/>
    <w:rsid w:val="00D91001"/>
    <w:rsid w:val="00D91008"/>
    <w:rsid w:val="00D91724"/>
    <w:rsid w:val="00D91D3F"/>
    <w:rsid w:val="00D921C6"/>
    <w:rsid w:val="00D92494"/>
    <w:rsid w:val="00D928E0"/>
    <w:rsid w:val="00D938E7"/>
    <w:rsid w:val="00D93B57"/>
    <w:rsid w:val="00D93D5D"/>
    <w:rsid w:val="00D93E27"/>
    <w:rsid w:val="00D942DF"/>
    <w:rsid w:val="00D95008"/>
    <w:rsid w:val="00D95E4C"/>
    <w:rsid w:val="00D96A49"/>
    <w:rsid w:val="00D97BF8"/>
    <w:rsid w:val="00DA0302"/>
    <w:rsid w:val="00DA06F0"/>
    <w:rsid w:val="00DA105D"/>
    <w:rsid w:val="00DA14A6"/>
    <w:rsid w:val="00DA1C75"/>
    <w:rsid w:val="00DA1D3B"/>
    <w:rsid w:val="00DA20E5"/>
    <w:rsid w:val="00DA2A10"/>
    <w:rsid w:val="00DA3D3C"/>
    <w:rsid w:val="00DA3DBF"/>
    <w:rsid w:val="00DA485A"/>
    <w:rsid w:val="00DA485B"/>
    <w:rsid w:val="00DA4CCF"/>
    <w:rsid w:val="00DA5CFD"/>
    <w:rsid w:val="00DA66FE"/>
    <w:rsid w:val="00DA787F"/>
    <w:rsid w:val="00DB084D"/>
    <w:rsid w:val="00DB08CA"/>
    <w:rsid w:val="00DB1292"/>
    <w:rsid w:val="00DB30BB"/>
    <w:rsid w:val="00DB349B"/>
    <w:rsid w:val="00DB3687"/>
    <w:rsid w:val="00DB429D"/>
    <w:rsid w:val="00DB437B"/>
    <w:rsid w:val="00DB49E5"/>
    <w:rsid w:val="00DB4FA4"/>
    <w:rsid w:val="00DB55FE"/>
    <w:rsid w:val="00DB5918"/>
    <w:rsid w:val="00DB5AE5"/>
    <w:rsid w:val="00DB5E5A"/>
    <w:rsid w:val="00DB5FE5"/>
    <w:rsid w:val="00DB6E6E"/>
    <w:rsid w:val="00DB712D"/>
    <w:rsid w:val="00DB7182"/>
    <w:rsid w:val="00DB7410"/>
    <w:rsid w:val="00DB7BE4"/>
    <w:rsid w:val="00DB7DA3"/>
    <w:rsid w:val="00DB7ED1"/>
    <w:rsid w:val="00DC0D51"/>
    <w:rsid w:val="00DC2FB9"/>
    <w:rsid w:val="00DC38DB"/>
    <w:rsid w:val="00DC428F"/>
    <w:rsid w:val="00DC5F67"/>
    <w:rsid w:val="00DC6FF2"/>
    <w:rsid w:val="00DC7D2D"/>
    <w:rsid w:val="00DC7F53"/>
    <w:rsid w:val="00DD042A"/>
    <w:rsid w:val="00DD060E"/>
    <w:rsid w:val="00DD0D25"/>
    <w:rsid w:val="00DD1CFF"/>
    <w:rsid w:val="00DD383B"/>
    <w:rsid w:val="00DD5FF1"/>
    <w:rsid w:val="00DD7266"/>
    <w:rsid w:val="00DE03ED"/>
    <w:rsid w:val="00DE05D4"/>
    <w:rsid w:val="00DE1478"/>
    <w:rsid w:val="00DE182D"/>
    <w:rsid w:val="00DE1CBB"/>
    <w:rsid w:val="00DE2156"/>
    <w:rsid w:val="00DE26E1"/>
    <w:rsid w:val="00DE2C98"/>
    <w:rsid w:val="00DE3A67"/>
    <w:rsid w:val="00DE3A86"/>
    <w:rsid w:val="00DE4108"/>
    <w:rsid w:val="00DE41BE"/>
    <w:rsid w:val="00DE426D"/>
    <w:rsid w:val="00DE52CB"/>
    <w:rsid w:val="00DE6C0B"/>
    <w:rsid w:val="00DE74BC"/>
    <w:rsid w:val="00DF081E"/>
    <w:rsid w:val="00DF0C65"/>
    <w:rsid w:val="00DF0D51"/>
    <w:rsid w:val="00DF1759"/>
    <w:rsid w:val="00DF2419"/>
    <w:rsid w:val="00DF2C54"/>
    <w:rsid w:val="00DF331D"/>
    <w:rsid w:val="00DF424D"/>
    <w:rsid w:val="00DF4BE7"/>
    <w:rsid w:val="00DF5456"/>
    <w:rsid w:val="00DF560D"/>
    <w:rsid w:val="00DF5B80"/>
    <w:rsid w:val="00DF65DA"/>
    <w:rsid w:val="00DF68C3"/>
    <w:rsid w:val="00DF7030"/>
    <w:rsid w:val="00E0041E"/>
    <w:rsid w:val="00E00841"/>
    <w:rsid w:val="00E0091B"/>
    <w:rsid w:val="00E013F1"/>
    <w:rsid w:val="00E01C69"/>
    <w:rsid w:val="00E02AEB"/>
    <w:rsid w:val="00E03762"/>
    <w:rsid w:val="00E038EA"/>
    <w:rsid w:val="00E03A4D"/>
    <w:rsid w:val="00E04601"/>
    <w:rsid w:val="00E04824"/>
    <w:rsid w:val="00E04E54"/>
    <w:rsid w:val="00E05057"/>
    <w:rsid w:val="00E06620"/>
    <w:rsid w:val="00E07E66"/>
    <w:rsid w:val="00E11248"/>
    <w:rsid w:val="00E11F25"/>
    <w:rsid w:val="00E131A5"/>
    <w:rsid w:val="00E13221"/>
    <w:rsid w:val="00E137DD"/>
    <w:rsid w:val="00E1426F"/>
    <w:rsid w:val="00E143F2"/>
    <w:rsid w:val="00E153DC"/>
    <w:rsid w:val="00E15810"/>
    <w:rsid w:val="00E158F1"/>
    <w:rsid w:val="00E1637E"/>
    <w:rsid w:val="00E1653D"/>
    <w:rsid w:val="00E17D72"/>
    <w:rsid w:val="00E20C33"/>
    <w:rsid w:val="00E21243"/>
    <w:rsid w:val="00E2339C"/>
    <w:rsid w:val="00E260A5"/>
    <w:rsid w:val="00E26194"/>
    <w:rsid w:val="00E26CCB"/>
    <w:rsid w:val="00E27819"/>
    <w:rsid w:val="00E27D96"/>
    <w:rsid w:val="00E31237"/>
    <w:rsid w:val="00E32005"/>
    <w:rsid w:val="00E32310"/>
    <w:rsid w:val="00E32E36"/>
    <w:rsid w:val="00E32FD5"/>
    <w:rsid w:val="00E336DB"/>
    <w:rsid w:val="00E33CFD"/>
    <w:rsid w:val="00E34714"/>
    <w:rsid w:val="00E34E8B"/>
    <w:rsid w:val="00E35A5A"/>
    <w:rsid w:val="00E3692A"/>
    <w:rsid w:val="00E37BA6"/>
    <w:rsid w:val="00E4076C"/>
    <w:rsid w:val="00E40C9C"/>
    <w:rsid w:val="00E40E7B"/>
    <w:rsid w:val="00E41193"/>
    <w:rsid w:val="00E42241"/>
    <w:rsid w:val="00E42272"/>
    <w:rsid w:val="00E44479"/>
    <w:rsid w:val="00E465EA"/>
    <w:rsid w:val="00E46F10"/>
    <w:rsid w:val="00E4727F"/>
    <w:rsid w:val="00E47538"/>
    <w:rsid w:val="00E47A02"/>
    <w:rsid w:val="00E507EF"/>
    <w:rsid w:val="00E5124E"/>
    <w:rsid w:val="00E5297A"/>
    <w:rsid w:val="00E52DE3"/>
    <w:rsid w:val="00E52EA6"/>
    <w:rsid w:val="00E5376D"/>
    <w:rsid w:val="00E53CED"/>
    <w:rsid w:val="00E54630"/>
    <w:rsid w:val="00E54DDA"/>
    <w:rsid w:val="00E554A6"/>
    <w:rsid w:val="00E554AB"/>
    <w:rsid w:val="00E556FB"/>
    <w:rsid w:val="00E5589B"/>
    <w:rsid w:val="00E559E0"/>
    <w:rsid w:val="00E55DF4"/>
    <w:rsid w:val="00E5607E"/>
    <w:rsid w:val="00E56B5F"/>
    <w:rsid w:val="00E572DD"/>
    <w:rsid w:val="00E57BF9"/>
    <w:rsid w:val="00E57F21"/>
    <w:rsid w:val="00E62DD1"/>
    <w:rsid w:val="00E633F7"/>
    <w:rsid w:val="00E64521"/>
    <w:rsid w:val="00E64559"/>
    <w:rsid w:val="00E65FBB"/>
    <w:rsid w:val="00E672F2"/>
    <w:rsid w:val="00E673CE"/>
    <w:rsid w:val="00E708E1"/>
    <w:rsid w:val="00E71044"/>
    <w:rsid w:val="00E7132F"/>
    <w:rsid w:val="00E714B2"/>
    <w:rsid w:val="00E71F72"/>
    <w:rsid w:val="00E71F99"/>
    <w:rsid w:val="00E7207D"/>
    <w:rsid w:val="00E722F3"/>
    <w:rsid w:val="00E72E3E"/>
    <w:rsid w:val="00E72E42"/>
    <w:rsid w:val="00E733D1"/>
    <w:rsid w:val="00E738B4"/>
    <w:rsid w:val="00E740A2"/>
    <w:rsid w:val="00E74E22"/>
    <w:rsid w:val="00E74ED8"/>
    <w:rsid w:val="00E75155"/>
    <w:rsid w:val="00E7563D"/>
    <w:rsid w:val="00E757F9"/>
    <w:rsid w:val="00E76B18"/>
    <w:rsid w:val="00E7722A"/>
    <w:rsid w:val="00E77239"/>
    <w:rsid w:val="00E77291"/>
    <w:rsid w:val="00E777A3"/>
    <w:rsid w:val="00E77E46"/>
    <w:rsid w:val="00E80530"/>
    <w:rsid w:val="00E81907"/>
    <w:rsid w:val="00E81DFC"/>
    <w:rsid w:val="00E81EDE"/>
    <w:rsid w:val="00E8245B"/>
    <w:rsid w:val="00E827D5"/>
    <w:rsid w:val="00E82F5D"/>
    <w:rsid w:val="00E85AF1"/>
    <w:rsid w:val="00E86A59"/>
    <w:rsid w:val="00E86AB0"/>
    <w:rsid w:val="00E86E11"/>
    <w:rsid w:val="00E8706A"/>
    <w:rsid w:val="00E908B0"/>
    <w:rsid w:val="00E91C4E"/>
    <w:rsid w:val="00E91D32"/>
    <w:rsid w:val="00E92302"/>
    <w:rsid w:val="00E92694"/>
    <w:rsid w:val="00E92DC5"/>
    <w:rsid w:val="00E92DDA"/>
    <w:rsid w:val="00E92E3D"/>
    <w:rsid w:val="00E92E4A"/>
    <w:rsid w:val="00E9352D"/>
    <w:rsid w:val="00E935DC"/>
    <w:rsid w:val="00E95A3E"/>
    <w:rsid w:val="00E962D1"/>
    <w:rsid w:val="00E965DF"/>
    <w:rsid w:val="00E969A1"/>
    <w:rsid w:val="00E97024"/>
    <w:rsid w:val="00E97779"/>
    <w:rsid w:val="00E97814"/>
    <w:rsid w:val="00E97A65"/>
    <w:rsid w:val="00EA03B1"/>
    <w:rsid w:val="00EA0F7D"/>
    <w:rsid w:val="00EA165A"/>
    <w:rsid w:val="00EA2359"/>
    <w:rsid w:val="00EA3D4B"/>
    <w:rsid w:val="00EA4483"/>
    <w:rsid w:val="00EA468E"/>
    <w:rsid w:val="00EA4EE1"/>
    <w:rsid w:val="00EA5011"/>
    <w:rsid w:val="00EA50C6"/>
    <w:rsid w:val="00EA72E7"/>
    <w:rsid w:val="00EA7D76"/>
    <w:rsid w:val="00EA7DD6"/>
    <w:rsid w:val="00EB0A21"/>
    <w:rsid w:val="00EB0B8C"/>
    <w:rsid w:val="00EB0D3F"/>
    <w:rsid w:val="00EB0F29"/>
    <w:rsid w:val="00EB0F3E"/>
    <w:rsid w:val="00EB1500"/>
    <w:rsid w:val="00EB185B"/>
    <w:rsid w:val="00EB1956"/>
    <w:rsid w:val="00EB1CE9"/>
    <w:rsid w:val="00EB1FD2"/>
    <w:rsid w:val="00EB21BD"/>
    <w:rsid w:val="00EB3B58"/>
    <w:rsid w:val="00EB3F57"/>
    <w:rsid w:val="00EB420D"/>
    <w:rsid w:val="00EB5730"/>
    <w:rsid w:val="00EB65FB"/>
    <w:rsid w:val="00EB68A4"/>
    <w:rsid w:val="00EB6CB7"/>
    <w:rsid w:val="00EB6FE6"/>
    <w:rsid w:val="00EB78FC"/>
    <w:rsid w:val="00EB7D79"/>
    <w:rsid w:val="00EC04C8"/>
    <w:rsid w:val="00EC09AE"/>
    <w:rsid w:val="00EC0C3F"/>
    <w:rsid w:val="00EC1E2F"/>
    <w:rsid w:val="00EC24F9"/>
    <w:rsid w:val="00EC27E6"/>
    <w:rsid w:val="00EC4064"/>
    <w:rsid w:val="00EC4257"/>
    <w:rsid w:val="00EC436C"/>
    <w:rsid w:val="00EC526A"/>
    <w:rsid w:val="00EC6088"/>
    <w:rsid w:val="00EC6B5A"/>
    <w:rsid w:val="00ED0CF0"/>
    <w:rsid w:val="00ED1D66"/>
    <w:rsid w:val="00ED1E7B"/>
    <w:rsid w:val="00ED29DF"/>
    <w:rsid w:val="00ED2CC4"/>
    <w:rsid w:val="00ED2EBD"/>
    <w:rsid w:val="00ED3556"/>
    <w:rsid w:val="00ED5819"/>
    <w:rsid w:val="00ED5866"/>
    <w:rsid w:val="00ED67AE"/>
    <w:rsid w:val="00ED6F99"/>
    <w:rsid w:val="00ED6FCD"/>
    <w:rsid w:val="00ED73E7"/>
    <w:rsid w:val="00ED75E2"/>
    <w:rsid w:val="00ED7B8F"/>
    <w:rsid w:val="00EE015D"/>
    <w:rsid w:val="00EE1F58"/>
    <w:rsid w:val="00EE32BC"/>
    <w:rsid w:val="00EE3451"/>
    <w:rsid w:val="00EE3B3F"/>
    <w:rsid w:val="00EE546D"/>
    <w:rsid w:val="00EE5F89"/>
    <w:rsid w:val="00EE60A6"/>
    <w:rsid w:val="00EE6D83"/>
    <w:rsid w:val="00EF034D"/>
    <w:rsid w:val="00EF0881"/>
    <w:rsid w:val="00EF090B"/>
    <w:rsid w:val="00EF0930"/>
    <w:rsid w:val="00EF1ED7"/>
    <w:rsid w:val="00EF23AF"/>
    <w:rsid w:val="00EF2859"/>
    <w:rsid w:val="00EF3566"/>
    <w:rsid w:val="00EF415A"/>
    <w:rsid w:val="00EF4594"/>
    <w:rsid w:val="00EF4712"/>
    <w:rsid w:val="00EF48B9"/>
    <w:rsid w:val="00EF49E6"/>
    <w:rsid w:val="00EF4BF7"/>
    <w:rsid w:val="00EF5607"/>
    <w:rsid w:val="00EF5A7B"/>
    <w:rsid w:val="00EF7793"/>
    <w:rsid w:val="00EF785B"/>
    <w:rsid w:val="00EF7A52"/>
    <w:rsid w:val="00EF7E03"/>
    <w:rsid w:val="00F00FB9"/>
    <w:rsid w:val="00F01DF3"/>
    <w:rsid w:val="00F0218F"/>
    <w:rsid w:val="00F02710"/>
    <w:rsid w:val="00F02C95"/>
    <w:rsid w:val="00F02D48"/>
    <w:rsid w:val="00F02F16"/>
    <w:rsid w:val="00F03160"/>
    <w:rsid w:val="00F0385C"/>
    <w:rsid w:val="00F03CB6"/>
    <w:rsid w:val="00F03E9E"/>
    <w:rsid w:val="00F04724"/>
    <w:rsid w:val="00F04D09"/>
    <w:rsid w:val="00F05C9C"/>
    <w:rsid w:val="00F06366"/>
    <w:rsid w:val="00F065D3"/>
    <w:rsid w:val="00F101D9"/>
    <w:rsid w:val="00F10371"/>
    <w:rsid w:val="00F1056C"/>
    <w:rsid w:val="00F10A27"/>
    <w:rsid w:val="00F11862"/>
    <w:rsid w:val="00F11FAA"/>
    <w:rsid w:val="00F128C4"/>
    <w:rsid w:val="00F12BCB"/>
    <w:rsid w:val="00F12C69"/>
    <w:rsid w:val="00F132A1"/>
    <w:rsid w:val="00F132D4"/>
    <w:rsid w:val="00F135DD"/>
    <w:rsid w:val="00F13CF0"/>
    <w:rsid w:val="00F155A7"/>
    <w:rsid w:val="00F15D61"/>
    <w:rsid w:val="00F160C9"/>
    <w:rsid w:val="00F16601"/>
    <w:rsid w:val="00F16AFF"/>
    <w:rsid w:val="00F171C1"/>
    <w:rsid w:val="00F17793"/>
    <w:rsid w:val="00F17A17"/>
    <w:rsid w:val="00F20A77"/>
    <w:rsid w:val="00F21439"/>
    <w:rsid w:val="00F22A37"/>
    <w:rsid w:val="00F2394E"/>
    <w:rsid w:val="00F25AC6"/>
    <w:rsid w:val="00F26396"/>
    <w:rsid w:val="00F26A21"/>
    <w:rsid w:val="00F26B53"/>
    <w:rsid w:val="00F270E1"/>
    <w:rsid w:val="00F3001A"/>
    <w:rsid w:val="00F30648"/>
    <w:rsid w:val="00F30B96"/>
    <w:rsid w:val="00F30C07"/>
    <w:rsid w:val="00F313BF"/>
    <w:rsid w:val="00F3142F"/>
    <w:rsid w:val="00F31560"/>
    <w:rsid w:val="00F328EA"/>
    <w:rsid w:val="00F32F31"/>
    <w:rsid w:val="00F338B6"/>
    <w:rsid w:val="00F33959"/>
    <w:rsid w:val="00F34771"/>
    <w:rsid w:val="00F3657A"/>
    <w:rsid w:val="00F3688B"/>
    <w:rsid w:val="00F36E89"/>
    <w:rsid w:val="00F3709E"/>
    <w:rsid w:val="00F377A6"/>
    <w:rsid w:val="00F37DB0"/>
    <w:rsid w:val="00F40294"/>
    <w:rsid w:val="00F4099D"/>
    <w:rsid w:val="00F40C42"/>
    <w:rsid w:val="00F42DC6"/>
    <w:rsid w:val="00F43935"/>
    <w:rsid w:val="00F43A08"/>
    <w:rsid w:val="00F43DC3"/>
    <w:rsid w:val="00F44237"/>
    <w:rsid w:val="00F453BE"/>
    <w:rsid w:val="00F456F9"/>
    <w:rsid w:val="00F45AF9"/>
    <w:rsid w:val="00F45B9B"/>
    <w:rsid w:val="00F469A1"/>
    <w:rsid w:val="00F471D2"/>
    <w:rsid w:val="00F4750B"/>
    <w:rsid w:val="00F47DF3"/>
    <w:rsid w:val="00F50421"/>
    <w:rsid w:val="00F52241"/>
    <w:rsid w:val="00F53D58"/>
    <w:rsid w:val="00F54152"/>
    <w:rsid w:val="00F54A9A"/>
    <w:rsid w:val="00F5507D"/>
    <w:rsid w:val="00F55365"/>
    <w:rsid w:val="00F556A7"/>
    <w:rsid w:val="00F56A9D"/>
    <w:rsid w:val="00F575F7"/>
    <w:rsid w:val="00F576D2"/>
    <w:rsid w:val="00F6011A"/>
    <w:rsid w:val="00F60663"/>
    <w:rsid w:val="00F60FAF"/>
    <w:rsid w:val="00F61804"/>
    <w:rsid w:val="00F629A3"/>
    <w:rsid w:val="00F6309B"/>
    <w:rsid w:val="00F633FF"/>
    <w:rsid w:val="00F63624"/>
    <w:rsid w:val="00F63BF0"/>
    <w:rsid w:val="00F6433F"/>
    <w:rsid w:val="00F646DC"/>
    <w:rsid w:val="00F64F13"/>
    <w:rsid w:val="00F659BE"/>
    <w:rsid w:val="00F65CE2"/>
    <w:rsid w:val="00F65FBC"/>
    <w:rsid w:val="00F663B5"/>
    <w:rsid w:val="00F66C47"/>
    <w:rsid w:val="00F66DF6"/>
    <w:rsid w:val="00F67782"/>
    <w:rsid w:val="00F67B2B"/>
    <w:rsid w:val="00F703F0"/>
    <w:rsid w:val="00F71EB4"/>
    <w:rsid w:val="00F72139"/>
    <w:rsid w:val="00F72409"/>
    <w:rsid w:val="00F725CE"/>
    <w:rsid w:val="00F72EBF"/>
    <w:rsid w:val="00F731D9"/>
    <w:rsid w:val="00F735DB"/>
    <w:rsid w:val="00F74090"/>
    <w:rsid w:val="00F7589F"/>
    <w:rsid w:val="00F76423"/>
    <w:rsid w:val="00F76677"/>
    <w:rsid w:val="00F767EE"/>
    <w:rsid w:val="00F77289"/>
    <w:rsid w:val="00F77EBB"/>
    <w:rsid w:val="00F809A1"/>
    <w:rsid w:val="00F80BEA"/>
    <w:rsid w:val="00F812F0"/>
    <w:rsid w:val="00F81B3B"/>
    <w:rsid w:val="00F81E41"/>
    <w:rsid w:val="00F8232B"/>
    <w:rsid w:val="00F82CED"/>
    <w:rsid w:val="00F837C6"/>
    <w:rsid w:val="00F83975"/>
    <w:rsid w:val="00F83CCA"/>
    <w:rsid w:val="00F83DCF"/>
    <w:rsid w:val="00F83DE9"/>
    <w:rsid w:val="00F84008"/>
    <w:rsid w:val="00F8501D"/>
    <w:rsid w:val="00F852A0"/>
    <w:rsid w:val="00F85A02"/>
    <w:rsid w:val="00F86261"/>
    <w:rsid w:val="00F86ABF"/>
    <w:rsid w:val="00F86E5F"/>
    <w:rsid w:val="00F8721B"/>
    <w:rsid w:val="00F876F6"/>
    <w:rsid w:val="00F905B1"/>
    <w:rsid w:val="00F90DFE"/>
    <w:rsid w:val="00F910CE"/>
    <w:rsid w:val="00F92AAF"/>
    <w:rsid w:val="00F93F10"/>
    <w:rsid w:val="00F9457D"/>
    <w:rsid w:val="00F94A22"/>
    <w:rsid w:val="00F94D49"/>
    <w:rsid w:val="00F94D64"/>
    <w:rsid w:val="00F950DF"/>
    <w:rsid w:val="00F96D8A"/>
    <w:rsid w:val="00F970A1"/>
    <w:rsid w:val="00F97309"/>
    <w:rsid w:val="00F97B24"/>
    <w:rsid w:val="00FA04D6"/>
    <w:rsid w:val="00FA0CB6"/>
    <w:rsid w:val="00FA141B"/>
    <w:rsid w:val="00FA1601"/>
    <w:rsid w:val="00FA341A"/>
    <w:rsid w:val="00FA3F24"/>
    <w:rsid w:val="00FA46DB"/>
    <w:rsid w:val="00FA4986"/>
    <w:rsid w:val="00FA4AAF"/>
    <w:rsid w:val="00FA4E41"/>
    <w:rsid w:val="00FA4E5D"/>
    <w:rsid w:val="00FA4EB3"/>
    <w:rsid w:val="00FA57A6"/>
    <w:rsid w:val="00FA6F78"/>
    <w:rsid w:val="00FA76FC"/>
    <w:rsid w:val="00FA78EC"/>
    <w:rsid w:val="00FB0EE8"/>
    <w:rsid w:val="00FB407B"/>
    <w:rsid w:val="00FB5470"/>
    <w:rsid w:val="00FB5994"/>
    <w:rsid w:val="00FB5EF8"/>
    <w:rsid w:val="00FB6076"/>
    <w:rsid w:val="00FC0F58"/>
    <w:rsid w:val="00FC187F"/>
    <w:rsid w:val="00FC2EFB"/>
    <w:rsid w:val="00FC3D7D"/>
    <w:rsid w:val="00FC696D"/>
    <w:rsid w:val="00FC6FAA"/>
    <w:rsid w:val="00FC717B"/>
    <w:rsid w:val="00FC7ABB"/>
    <w:rsid w:val="00FD05F8"/>
    <w:rsid w:val="00FD22DA"/>
    <w:rsid w:val="00FD2369"/>
    <w:rsid w:val="00FD238F"/>
    <w:rsid w:val="00FD2BEA"/>
    <w:rsid w:val="00FD42BA"/>
    <w:rsid w:val="00FD463F"/>
    <w:rsid w:val="00FD49E8"/>
    <w:rsid w:val="00FD4B0C"/>
    <w:rsid w:val="00FD70D4"/>
    <w:rsid w:val="00FD7DEA"/>
    <w:rsid w:val="00FD7E11"/>
    <w:rsid w:val="00FE035A"/>
    <w:rsid w:val="00FE0BD7"/>
    <w:rsid w:val="00FE0E72"/>
    <w:rsid w:val="00FE15CD"/>
    <w:rsid w:val="00FE1A42"/>
    <w:rsid w:val="00FE1E45"/>
    <w:rsid w:val="00FE2622"/>
    <w:rsid w:val="00FE2B2C"/>
    <w:rsid w:val="00FE33F0"/>
    <w:rsid w:val="00FE4CA6"/>
    <w:rsid w:val="00FE65C9"/>
    <w:rsid w:val="00FE6B0F"/>
    <w:rsid w:val="00FE6EDC"/>
    <w:rsid w:val="00FE771C"/>
    <w:rsid w:val="00FE7C4C"/>
    <w:rsid w:val="00FE7D3C"/>
    <w:rsid w:val="00FF03AE"/>
    <w:rsid w:val="00FF05F8"/>
    <w:rsid w:val="00FF1EC0"/>
    <w:rsid w:val="00FF4192"/>
    <w:rsid w:val="00FF4B36"/>
    <w:rsid w:val="00FF4EC1"/>
    <w:rsid w:val="00FF5ACF"/>
    <w:rsid w:val="00FF5C52"/>
    <w:rsid w:val="00FF5EF1"/>
    <w:rsid w:val="00FF615F"/>
    <w:rsid w:val="00FF69D0"/>
    <w:rsid w:val="00FF6A5F"/>
    <w:rsid w:val="00FF7848"/>
    <w:rsid w:val="00FF792F"/>
    <w:rsid w:val="00FF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91F7ED"/>
  <w15:docId w15:val="{27125929-0BA6-452F-99E4-4A6751230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iPriority="9" w:unhideWhenUsed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22E8"/>
    <w:pPr>
      <w:spacing w:after="12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rsid w:val="003600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362D40"/>
    <w:pPr>
      <w:keepNext/>
      <w:spacing w:after="160" w:line="259" w:lineRule="auto"/>
      <w:outlineLvl w:val="1"/>
    </w:pPr>
    <w:rPr>
      <w:rFonts w:eastAsiaTheme="minorHAnsi" w:cs="Arial"/>
      <w:b/>
      <w:i/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D242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9700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4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A6D6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  <w:szCs w:val="24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A6D6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A6D6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B03B5"/>
    <w:pPr>
      <w:tabs>
        <w:tab w:val="center" w:pos="4153"/>
        <w:tab w:val="right" w:pos="8306"/>
      </w:tabs>
    </w:pPr>
    <w:rPr>
      <w:szCs w:val="24"/>
    </w:rPr>
  </w:style>
  <w:style w:type="paragraph" w:styleId="Footer">
    <w:name w:val="footer"/>
    <w:basedOn w:val="Normal"/>
    <w:link w:val="FooterChar"/>
    <w:uiPriority w:val="99"/>
    <w:rsid w:val="009B03B5"/>
    <w:pPr>
      <w:tabs>
        <w:tab w:val="center" w:pos="4153"/>
        <w:tab w:val="right" w:pos="8306"/>
      </w:tabs>
    </w:pPr>
    <w:rPr>
      <w:szCs w:val="24"/>
    </w:rPr>
  </w:style>
  <w:style w:type="character" w:styleId="PageNumber">
    <w:name w:val="page number"/>
    <w:basedOn w:val="DefaultParagraphFont"/>
    <w:rsid w:val="009B03B5"/>
  </w:style>
  <w:style w:type="character" w:styleId="Hyperlink">
    <w:name w:val="Hyperlink"/>
    <w:basedOn w:val="DefaultParagraphFont"/>
    <w:uiPriority w:val="99"/>
    <w:rsid w:val="00F065D3"/>
    <w:rPr>
      <w:color w:val="000000"/>
      <w:u w:val="single"/>
    </w:rPr>
  </w:style>
  <w:style w:type="table" w:styleId="TableGrid">
    <w:name w:val="Table Grid"/>
    <w:basedOn w:val="TableNormal"/>
    <w:uiPriority w:val="39"/>
    <w:rsid w:val="00902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902334"/>
    <w:pPr>
      <w:widowControl w:val="0"/>
      <w:spacing w:after="160" w:line="240" w:lineRule="exact"/>
    </w:pPr>
    <w:rPr>
      <w:rFonts w:ascii="Verdana" w:hAnsi="Verdana"/>
      <w:szCs w:val="24"/>
      <w:lang w:val="en-US" w:eastAsia="en-US"/>
    </w:rPr>
  </w:style>
  <w:style w:type="character" w:styleId="FollowedHyperlink">
    <w:name w:val="FollowedHyperlink"/>
    <w:basedOn w:val="DefaultParagraphFont"/>
    <w:rsid w:val="00AC7A7E"/>
    <w:rPr>
      <w:color w:val="800080"/>
      <w:u w:val="single"/>
    </w:rPr>
  </w:style>
  <w:style w:type="paragraph" w:customStyle="1" w:styleId="schooldetail">
    <w:name w:val="school detail"/>
    <w:rsid w:val="001B7C6E"/>
    <w:pPr>
      <w:tabs>
        <w:tab w:val="left" w:pos="2551"/>
        <w:tab w:val="left" w:pos="5102"/>
        <w:tab w:val="center" w:pos="7370"/>
        <w:tab w:val="center" w:pos="8787"/>
      </w:tabs>
    </w:pPr>
    <w:rPr>
      <w:rFonts w:ascii="Frutiger Roman" w:hAnsi="Frutiger Roman"/>
    </w:rPr>
  </w:style>
  <w:style w:type="paragraph" w:styleId="BodyTextIndent">
    <w:name w:val="Body Text Indent"/>
    <w:basedOn w:val="Normal"/>
    <w:rsid w:val="00837020"/>
    <w:pPr>
      <w:tabs>
        <w:tab w:val="left" w:pos="567"/>
      </w:tabs>
      <w:ind w:left="567" w:hanging="567"/>
    </w:pPr>
    <w:rPr>
      <w:szCs w:val="24"/>
    </w:rPr>
  </w:style>
  <w:style w:type="paragraph" w:styleId="BodyText2">
    <w:name w:val="Body Text 2"/>
    <w:basedOn w:val="Normal"/>
    <w:rsid w:val="00837020"/>
    <w:rPr>
      <w:rFonts w:ascii="Tahoma" w:hAnsi="Tahoma"/>
      <w:b/>
      <w:szCs w:val="24"/>
    </w:rPr>
  </w:style>
  <w:style w:type="paragraph" w:styleId="BodyTextIndent3">
    <w:name w:val="Body Text Indent 3"/>
    <w:basedOn w:val="Normal"/>
    <w:rsid w:val="00837020"/>
    <w:pPr>
      <w:ind w:left="426" w:hanging="426"/>
    </w:pPr>
    <w:rPr>
      <w:rFonts w:ascii="Tahoma" w:hAnsi="Tahoma"/>
      <w:szCs w:val="24"/>
    </w:rPr>
  </w:style>
  <w:style w:type="paragraph" w:styleId="BodyTextIndent2">
    <w:name w:val="Body Text Indent 2"/>
    <w:basedOn w:val="Normal"/>
    <w:rsid w:val="00837020"/>
    <w:pPr>
      <w:spacing w:line="480" w:lineRule="auto"/>
      <w:ind w:left="283"/>
    </w:pPr>
    <w:rPr>
      <w:rFonts w:ascii="Tahoma" w:hAnsi="Tahoma" w:cs="Tahoma"/>
      <w:sz w:val="22"/>
      <w:szCs w:val="22"/>
      <w:lang w:val="en-US" w:eastAsia="en-US"/>
    </w:rPr>
  </w:style>
  <w:style w:type="paragraph" w:styleId="BalloonText">
    <w:name w:val="Balloon Text"/>
    <w:basedOn w:val="Normal"/>
    <w:semiHidden/>
    <w:rsid w:val="00793E8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6E3B"/>
    <w:pPr>
      <w:ind w:left="720"/>
    </w:pPr>
    <w:rPr>
      <w:szCs w:val="24"/>
    </w:rPr>
  </w:style>
  <w:style w:type="paragraph" w:customStyle="1" w:styleId="xmsonormal">
    <w:name w:val="x_msonormal"/>
    <w:basedOn w:val="Normal"/>
    <w:rsid w:val="00A43548"/>
    <w:pPr>
      <w:spacing w:before="100" w:beforeAutospacing="1" w:after="100" w:afterAutospacing="1"/>
    </w:pPr>
    <w:rPr>
      <w:rFonts w:ascii="Times New Roman" w:hAnsi="Times New Roman"/>
      <w:szCs w:val="24"/>
      <w:lang w:val="en-US" w:eastAsia="en-US"/>
    </w:rPr>
  </w:style>
  <w:style w:type="paragraph" w:styleId="FootnoteText">
    <w:name w:val="footnote text"/>
    <w:basedOn w:val="Normal"/>
    <w:link w:val="FootnoteTextChar"/>
    <w:unhideWhenUsed/>
    <w:rsid w:val="00D41347"/>
    <w:rPr>
      <w:szCs w:val="24"/>
    </w:rPr>
  </w:style>
  <w:style w:type="character" w:customStyle="1" w:styleId="FootnoteTextChar">
    <w:name w:val="Footnote Text Char"/>
    <w:basedOn w:val="DefaultParagraphFont"/>
    <w:link w:val="FootnoteText"/>
    <w:rsid w:val="00D41347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D41347"/>
    <w:rPr>
      <w:rFonts w:ascii="Arial" w:hAnsi="Arial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41347"/>
    <w:rPr>
      <w:rFonts w:ascii="Arial" w:hAnsi="Arial"/>
      <w:sz w:val="24"/>
      <w:szCs w:val="24"/>
    </w:rPr>
  </w:style>
  <w:style w:type="character" w:styleId="FootnoteReference">
    <w:name w:val="footnote reference"/>
    <w:basedOn w:val="DefaultParagraphFont"/>
    <w:rsid w:val="00D41347"/>
    <w:rPr>
      <w:vertAlign w:val="superscript"/>
    </w:rPr>
  </w:style>
  <w:style w:type="character" w:styleId="Strong">
    <w:name w:val="Strong"/>
    <w:basedOn w:val="DefaultParagraphFont"/>
    <w:uiPriority w:val="22"/>
    <w:rsid w:val="00A936D4"/>
    <w:rPr>
      <w:b/>
      <w:bCs/>
    </w:rPr>
  </w:style>
  <w:style w:type="paragraph" w:styleId="NoSpacing">
    <w:name w:val="No Spacing"/>
    <w:uiPriority w:val="1"/>
    <w:qFormat/>
    <w:rsid w:val="00BE1975"/>
    <w:pPr>
      <w:jc w:val="both"/>
    </w:pPr>
    <w:rPr>
      <w:rFonts w:ascii="Arial" w:hAnsi="Arial"/>
      <w:szCs w:val="24"/>
    </w:rPr>
  </w:style>
  <w:style w:type="paragraph" w:styleId="EndnoteText">
    <w:name w:val="endnote text"/>
    <w:basedOn w:val="Normal"/>
    <w:link w:val="EndnoteTextChar"/>
    <w:semiHidden/>
    <w:unhideWhenUsed/>
    <w:rsid w:val="006E27E0"/>
    <w:rPr>
      <w:szCs w:val="24"/>
    </w:rPr>
  </w:style>
  <w:style w:type="character" w:customStyle="1" w:styleId="EndnoteTextChar">
    <w:name w:val="Endnote Text Char"/>
    <w:basedOn w:val="DefaultParagraphFont"/>
    <w:link w:val="EndnoteText"/>
    <w:semiHidden/>
    <w:rsid w:val="006E27E0"/>
    <w:rPr>
      <w:rFonts w:ascii="Arial" w:hAnsi="Arial"/>
    </w:rPr>
  </w:style>
  <w:style w:type="character" w:styleId="EndnoteReference">
    <w:name w:val="endnote reference"/>
    <w:basedOn w:val="DefaultParagraphFont"/>
    <w:semiHidden/>
    <w:unhideWhenUsed/>
    <w:rsid w:val="006E27E0"/>
    <w:rPr>
      <w:vertAlign w:val="superscript"/>
    </w:rPr>
  </w:style>
  <w:style w:type="paragraph" w:styleId="BodyText">
    <w:name w:val="Body Text"/>
    <w:basedOn w:val="Normal"/>
    <w:link w:val="BodyTextChar"/>
    <w:unhideWhenUsed/>
    <w:rsid w:val="00362D40"/>
    <w:rPr>
      <w:szCs w:val="24"/>
    </w:rPr>
  </w:style>
  <w:style w:type="character" w:customStyle="1" w:styleId="BodyTextChar">
    <w:name w:val="Body Text Char"/>
    <w:basedOn w:val="DefaultParagraphFont"/>
    <w:link w:val="BodyText"/>
    <w:rsid w:val="00362D40"/>
    <w:rPr>
      <w:rFonts w:ascii="Arial" w:hAnsi="Arial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62D40"/>
    <w:rPr>
      <w:rFonts w:ascii="Arial" w:eastAsiaTheme="minorHAnsi" w:hAnsi="Arial" w:cs="Arial"/>
      <w:b/>
      <w:i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rsid w:val="003600E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semiHidden/>
    <w:rsid w:val="00B9700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B970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970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B970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B970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semiHidden/>
    <w:rsid w:val="007D242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CA6D60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CA6D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CA6D6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table" w:customStyle="1" w:styleId="TableGrid5">
    <w:name w:val="Table Grid5"/>
    <w:basedOn w:val="TableNormal"/>
    <w:next w:val="TableGrid"/>
    <w:uiPriority w:val="39"/>
    <w:rsid w:val="00FA4E5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71">
    <w:name w:val="Heading 71"/>
    <w:basedOn w:val="Normal"/>
    <w:next w:val="Normal"/>
    <w:semiHidden/>
    <w:unhideWhenUsed/>
    <w:qFormat/>
    <w:rsid w:val="00C12252"/>
    <w:pPr>
      <w:keepNext/>
      <w:keepLines/>
      <w:spacing w:before="40"/>
      <w:outlineLvl w:val="6"/>
    </w:pPr>
    <w:rPr>
      <w:rFonts w:ascii="Cambria" w:hAnsi="Cambria"/>
      <w:i/>
      <w:iCs/>
      <w:color w:val="243F60"/>
    </w:rPr>
  </w:style>
  <w:style w:type="table" w:customStyle="1" w:styleId="TableGrid51">
    <w:name w:val="Table Grid51"/>
    <w:basedOn w:val="TableNormal"/>
    <w:next w:val="TableGrid"/>
    <w:uiPriority w:val="39"/>
    <w:rsid w:val="00C1225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1D53B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D53BB"/>
    <w:rPr>
      <w:szCs w:val="24"/>
    </w:rPr>
  </w:style>
  <w:style w:type="character" w:customStyle="1" w:styleId="CommentTextChar">
    <w:name w:val="Comment Text Char"/>
    <w:basedOn w:val="DefaultParagraphFont"/>
    <w:link w:val="CommentText"/>
    <w:rsid w:val="001D53B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D53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D53BB"/>
    <w:rPr>
      <w:rFonts w:ascii="Arial" w:hAnsi="Arial"/>
      <w:b/>
      <w:bCs/>
    </w:rPr>
  </w:style>
  <w:style w:type="paragraph" w:customStyle="1" w:styleId="Default">
    <w:name w:val="Default"/>
    <w:rsid w:val="0023038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98559A"/>
    <w:rPr>
      <w:rFonts w:ascii="Times New Roman" w:eastAsiaTheme="minorHAnsi" w:hAnsi="Times New Roman"/>
      <w:szCs w:val="24"/>
    </w:rPr>
  </w:style>
  <w:style w:type="table" w:customStyle="1" w:styleId="TableGrid6">
    <w:name w:val="Table Grid6"/>
    <w:basedOn w:val="TableNormal"/>
    <w:next w:val="TableGrid"/>
    <w:uiPriority w:val="39"/>
    <w:rsid w:val="00DB429D"/>
    <w:rPr>
      <w:rFonts w:ascii="Cambria" w:eastAsia="MS Mincho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A0AA2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uiPriority w:val="10"/>
    <w:rsid w:val="00BC2F48"/>
    <w:pPr>
      <w:autoSpaceDE w:val="0"/>
      <w:autoSpaceDN w:val="0"/>
      <w:spacing w:after="240"/>
      <w:contextualSpacing/>
    </w:pPr>
    <w:rPr>
      <w:rFonts w:ascii="Corbel" w:eastAsiaTheme="minorHAnsi" w:hAnsi="Corbel" w:cs="Calibri"/>
      <w:spacing w:val="5"/>
      <w:sz w:val="80"/>
      <w:szCs w:val="80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C2F48"/>
    <w:rPr>
      <w:rFonts w:ascii="Corbel" w:eastAsiaTheme="minorHAnsi" w:hAnsi="Corbel" w:cs="Calibri"/>
      <w:spacing w:val="5"/>
      <w:sz w:val="80"/>
      <w:szCs w:val="80"/>
      <w:lang w:eastAsia="en-US"/>
    </w:rPr>
  </w:style>
  <w:style w:type="paragraph" w:customStyle="1" w:styleId="Schoolheading">
    <w:name w:val="School heading"/>
    <w:basedOn w:val="Heading1"/>
    <w:link w:val="SchoolheadingChar"/>
    <w:autoRedefine/>
    <w:qFormat/>
    <w:rsid w:val="00E52DE3"/>
    <w:pPr>
      <w:pBdr>
        <w:top w:val="single" w:sz="4" w:space="8" w:color="auto"/>
        <w:left w:val="single" w:sz="4" w:space="4" w:color="auto"/>
        <w:bottom w:val="single" w:sz="4" w:space="8" w:color="auto"/>
        <w:right w:val="single" w:sz="4" w:space="4" w:color="auto"/>
      </w:pBdr>
      <w:spacing w:after="240"/>
      <w:jc w:val="center"/>
    </w:pPr>
    <w:rPr>
      <w:rFonts w:ascii="Arial Bold" w:hAnsi="Arial Bold" w:cs="Arial"/>
      <w:b/>
      <w:color w:val="auto"/>
      <w:sz w:val="36"/>
      <w:szCs w:val="19"/>
    </w:rPr>
  </w:style>
  <w:style w:type="character" w:customStyle="1" w:styleId="SchoolheadingChar">
    <w:name w:val="School heading Char"/>
    <w:basedOn w:val="DefaultParagraphFont"/>
    <w:link w:val="Schoolheading"/>
    <w:rsid w:val="00E52DE3"/>
    <w:rPr>
      <w:rFonts w:ascii="Arial Bold" w:eastAsiaTheme="majorEastAsia" w:hAnsi="Arial Bold" w:cs="Arial"/>
      <w:b/>
      <w:sz w:val="36"/>
      <w:szCs w:val="19"/>
    </w:rPr>
  </w:style>
  <w:style w:type="character" w:styleId="Emphasis">
    <w:name w:val="Emphasis"/>
    <w:basedOn w:val="DefaultParagraphFont"/>
    <w:rsid w:val="003A3335"/>
    <w:rPr>
      <w:i/>
      <w:iCs/>
    </w:rPr>
  </w:style>
  <w:style w:type="paragraph" w:customStyle="1" w:styleId="Boxheading">
    <w:name w:val="Box heading"/>
    <w:basedOn w:val="Schoolheading"/>
    <w:next w:val="BodyText"/>
    <w:link w:val="BoxheadingChar"/>
    <w:qFormat/>
    <w:rsid w:val="00C93786"/>
    <w:rPr>
      <w:szCs w:val="64"/>
    </w:rPr>
  </w:style>
  <w:style w:type="character" w:customStyle="1" w:styleId="BoxheadingChar">
    <w:name w:val="Box heading Char"/>
    <w:basedOn w:val="SchoolheadingChar"/>
    <w:link w:val="Boxheading"/>
    <w:rsid w:val="00C93786"/>
    <w:rPr>
      <w:rFonts w:ascii="Arial Bold" w:eastAsiaTheme="majorEastAsia" w:hAnsi="Arial Bold" w:cs="Arial"/>
      <w:b/>
      <w:sz w:val="36"/>
      <w:szCs w:val="6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lancashire.gov.uk/schools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ancashire.gov.uk/school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ncashire.gov.uk/school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lancashire.gov.uk/school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hyperlink" Target="http://www.lancashire.gov.uk/school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mallshaw001\OneDrive%20-%20Lancashire%20County%20Council\Documents\Custom%20Office%20Templates\Admission%20bookl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317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AE141-5B36-4F9A-950C-4EA2027A188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f683e26-d8b9-4609-9ec4-e1a36e4bb4d2}" enabled="0" method="" siteId="{9f683e26-d8b9-4609-9ec4-e1a36e4bb4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Admission booklet.dotx</Template>
  <TotalTime>1</TotalTime>
  <Pages>2</Pages>
  <Words>728</Words>
  <Characters>4150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Lancashire County Council</Company>
  <LinksUpToDate>false</LinksUpToDate>
  <CharactersWithSpaces>4869</CharactersWithSpaces>
  <SharedDoc>false</SharedDoc>
  <HLinks>
    <vt:vector size="42" baseType="variant">
      <vt:variant>
        <vt:i4>5636169</vt:i4>
      </vt:variant>
      <vt:variant>
        <vt:i4>12</vt:i4>
      </vt:variant>
      <vt:variant>
        <vt:i4>0</vt:i4>
      </vt:variant>
      <vt:variant>
        <vt:i4>5</vt:i4>
      </vt:variant>
      <vt:variant>
        <vt:lpwstr>http://www.lancashire.gov.uk/</vt:lpwstr>
      </vt:variant>
      <vt:variant>
        <vt:lpwstr/>
      </vt:variant>
      <vt:variant>
        <vt:i4>4915290</vt:i4>
      </vt:variant>
      <vt:variant>
        <vt:i4>9</vt:i4>
      </vt:variant>
      <vt:variant>
        <vt:i4>0</vt:i4>
      </vt:variant>
      <vt:variant>
        <vt:i4>5</vt:i4>
      </vt:variant>
      <vt:variant>
        <vt:lpwstr>http://www.lancashire.gov.uk/e-admissions</vt:lpwstr>
      </vt:variant>
      <vt:variant>
        <vt:lpwstr/>
      </vt:variant>
      <vt:variant>
        <vt:i4>5636169</vt:i4>
      </vt:variant>
      <vt:variant>
        <vt:i4>6</vt:i4>
      </vt:variant>
      <vt:variant>
        <vt:i4>0</vt:i4>
      </vt:variant>
      <vt:variant>
        <vt:i4>5</vt:i4>
      </vt:variant>
      <vt:variant>
        <vt:lpwstr>http://www.lancashire.gov.uk/</vt:lpwstr>
      </vt:variant>
      <vt:variant>
        <vt:lpwstr/>
      </vt:variant>
      <vt:variant>
        <vt:i4>4391012</vt:i4>
      </vt:variant>
      <vt:variant>
        <vt:i4>3</vt:i4>
      </vt:variant>
      <vt:variant>
        <vt:i4>0</vt:i4>
      </vt:variant>
      <vt:variant>
        <vt:i4>5</vt:i4>
      </vt:variant>
      <vt:variant>
        <vt:lpwstr>mailto:admin@ripley.lancs.sch.uk</vt:lpwstr>
      </vt:variant>
      <vt:variant>
        <vt:lpwstr/>
      </vt:variant>
      <vt:variant>
        <vt:i4>4915290</vt:i4>
      </vt:variant>
      <vt:variant>
        <vt:i4>0</vt:i4>
      </vt:variant>
      <vt:variant>
        <vt:i4>0</vt:i4>
      </vt:variant>
      <vt:variant>
        <vt:i4>5</vt:i4>
      </vt:variant>
      <vt:variant>
        <vt:lpwstr>http://www.lancashire.gov.uk/e-admissions</vt:lpwstr>
      </vt:variant>
      <vt:variant>
        <vt:lpwstr/>
      </vt:variant>
      <vt:variant>
        <vt:i4>4915290</vt:i4>
      </vt:variant>
      <vt:variant>
        <vt:i4>3</vt:i4>
      </vt:variant>
      <vt:variant>
        <vt:i4>0</vt:i4>
      </vt:variant>
      <vt:variant>
        <vt:i4>5</vt:i4>
      </vt:variant>
      <vt:variant>
        <vt:lpwstr>http://www.lancashire.gov.uk/e-admissions</vt:lpwstr>
      </vt:variant>
      <vt:variant>
        <vt:lpwstr/>
      </vt:variant>
      <vt:variant>
        <vt:i4>4915290</vt:i4>
      </vt:variant>
      <vt:variant>
        <vt:i4>0</vt:i4>
      </vt:variant>
      <vt:variant>
        <vt:i4>0</vt:i4>
      </vt:variant>
      <vt:variant>
        <vt:i4>5</vt:i4>
      </vt:variant>
      <vt:variant>
        <vt:lpwstr>http://www.lancashire.gov.uk/e-admissions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Smallshaw, Andrew</dc:creator>
  <cp:keywords/>
  <dc:description/>
  <cp:lastModifiedBy>Hogg, Nanette</cp:lastModifiedBy>
  <cp:revision>2</cp:revision>
  <cp:lastPrinted>2025-08-18T13:05:00Z</cp:lastPrinted>
  <dcterms:created xsi:type="dcterms:W3CDTF">2026-09-17T07:13:00Z</dcterms:created>
  <dcterms:modified xsi:type="dcterms:W3CDTF">2026-09-17T07:13:00Z</dcterms:modified>
</cp:coreProperties>
</file>